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F45E1" w14:textId="77777777" w:rsidR="004F6942" w:rsidRPr="00E75D8D" w:rsidRDefault="007A206D" w:rsidP="0086153E">
      <w:pPr>
        <w:pStyle w:val="Kop1"/>
      </w:pPr>
      <w:r>
        <w:drawing>
          <wp:anchor distT="0" distB="0" distL="114300" distR="114300" simplePos="0" relativeHeight="251658240" behindDoc="0" locked="0" layoutInCell="1" allowOverlap="1" wp14:anchorId="0F7152C9" wp14:editId="098197B4">
            <wp:simplePos x="0" y="0"/>
            <wp:positionH relativeFrom="page">
              <wp:posOffset>5453380</wp:posOffset>
            </wp:positionH>
            <wp:positionV relativeFrom="margin">
              <wp:posOffset>-1492885</wp:posOffset>
            </wp:positionV>
            <wp:extent cx="2447925" cy="1800225"/>
            <wp:effectExtent l="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8">
                      <a:extLst>
                        <a:ext uri="{28A0092B-C50C-407E-A947-70E740481C1C}">
                          <a14:useLocalDpi xmlns:a14="http://schemas.microsoft.com/office/drawing/2010/main" val="0"/>
                        </a:ext>
                      </a:extLst>
                    </a:blip>
                    <a:srcRect b="26459"/>
                    <a:stretch>
                      <a:fillRect/>
                    </a:stretch>
                  </pic:blipFill>
                  <pic:spPr bwMode="auto">
                    <a:xfrm>
                      <a:off x="0" y="0"/>
                      <a:ext cx="2447925" cy="1800225"/>
                    </a:xfrm>
                    <a:prstGeom prst="rect">
                      <a:avLst/>
                    </a:prstGeom>
                    <a:noFill/>
                  </pic:spPr>
                </pic:pic>
              </a:graphicData>
            </a:graphic>
            <wp14:sizeRelH relativeFrom="margin">
              <wp14:pctWidth>0</wp14:pctWidth>
            </wp14:sizeRelH>
            <wp14:sizeRelV relativeFrom="margin">
              <wp14:pctHeight>0</wp14:pctHeight>
            </wp14:sizeRelV>
          </wp:anchor>
        </w:drawing>
      </w:r>
      <w:r w:rsidR="004F6942" w:rsidRPr="00E75D8D">
        <w:t xml:space="preserve">Aanmeldingsformulier </w:t>
      </w:r>
      <w:r w:rsidR="00F86C10" w:rsidRPr="00E75D8D">
        <w:t>Muziekvereniging Meierijstad</w:t>
      </w:r>
    </w:p>
    <w:p w14:paraId="2C287B51" w14:textId="6AC81494" w:rsidR="004F6942" w:rsidRDefault="004F6942" w:rsidP="0086153E"/>
    <w:p w14:paraId="280F9D35" w14:textId="77777777" w:rsidR="003844CD" w:rsidRDefault="003844CD" w:rsidP="0086153E"/>
    <w:p w14:paraId="7A0EB85E" w14:textId="77777777" w:rsidR="00EA37FE" w:rsidRDefault="00E75D8D" w:rsidP="0086153E">
      <w:pPr>
        <w:pStyle w:val="Kop1"/>
      </w:pPr>
      <w:r>
        <w:t>Algemene gegevens</w:t>
      </w:r>
    </w:p>
    <w:p w14:paraId="21C3DE3E" w14:textId="77777777" w:rsidR="00E75D8D" w:rsidRPr="00E75D8D" w:rsidRDefault="00E75D8D" w:rsidP="0086153E"/>
    <w:tbl>
      <w:tblPr>
        <w:tblW w:w="9621" w:type="dxa"/>
        <w:tblLook w:val="04A0" w:firstRow="1" w:lastRow="0" w:firstColumn="1" w:lastColumn="0" w:noHBand="0" w:noVBand="1"/>
      </w:tblPr>
      <w:tblGrid>
        <w:gridCol w:w="2802"/>
        <w:gridCol w:w="5130"/>
        <w:gridCol w:w="1689"/>
      </w:tblGrid>
      <w:tr w:rsidR="69E68091" w14:paraId="3FDD973B" w14:textId="77777777" w:rsidTr="13CB42E8">
        <w:trPr>
          <w:trHeight w:val="300"/>
        </w:trPr>
        <w:tc>
          <w:tcPr>
            <w:tcW w:w="2802" w:type="dxa"/>
            <w:tcMar>
              <w:left w:w="105" w:type="dxa"/>
              <w:right w:w="105" w:type="dxa"/>
            </w:tcMar>
          </w:tcPr>
          <w:p w14:paraId="4BFFFA70" w14:textId="338F0F25" w:rsidR="69E68091" w:rsidRDefault="69E68091" w:rsidP="69E68091">
            <w:pPr>
              <w:rPr>
                <w:rFonts w:eastAsia="Calibri" w:cs="Calibri"/>
                <w:color w:val="000000" w:themeColor="text1"/>
              </w:rPr>
            </w:pPr>
            <w:r w:rsidRPr="69E68091">
              <w:rPr>
                <w:rFonts w:eastAsia="Calibri" w:cs="Calibri"/>
                <w:color w:val="000000" w:themeColor="text1"/>
              </w:rPr>
              <w:t>Naam:</w:t>
            </w:r>
          </w:p>
        </w:tc>
        <w:tc>
          <w:tcPr>
            <w:tcW w:w="5130" w:type="dxa"/>
            <w:tcBorders>
              <w:bottom w:val="single" w:sz="6" w:space="0" w:color="auto"/>
            </w:tcBorders>
            <w:tcMar>
              <w:left w:w="105" w:type="dxa"/>
              <w:right w:w="105" w:type="dxa"/>
            </w:tcMar>
          </w:tcPr>
          <w:p w14:paraId="24B6662A" w14:textId="12230E9C" w:rsidR="69E68091" w:rsidRDefault="69E68091" w:rsidP="69E68091">
            <w:pPr>
              <w:rPr>
                <w:rFonts w:eastAsia="Calibri" w:cs="Calibri"/>
                <w:color w:val="000000" w:themeColor="text1"/>
              </w:rPr>
            </w:pPr>
            <w:r w:rsidRPr="69E68091">
              <w:rPr>
                <w:rFonts w:eastAsia="Calibri" w:cs="Calibri"/>
                <w:color w:val="000000" w:themeColor="text1"/>
              </w:rPr>
              <w:t xml:space="preserve">  </w:t>
            </w:r>
          </w:p>
        </w:tc>
        <w:tc>
          <w:tcPr>
            <w:tcW w:w="1689" w:type="dxa"/>
            <w:tcBorders>
              <w:bottom w:val="single" w:sz="6" w:space="0" w:color="auto"/>
            </w:tcBorders>
            <w:tcMar>
              <w:left w:w="105" w:type="dxa"/>
              <w:right w:w="105" w:type="dxa"/>
            </w:tcMar>
          </w:tcPr>
          <w:p w14:paraId="6245009D" w14:textId="4629D41A" w:rsidR="69E68091" w:rsidRDefault="69E68091" w:rsidP="69E68091">
            <w:pPr>
              <w:rPr>
                <w:rFonts w:eastAsia="Calibri" w:cs="Calibri"/>
                <w:color w:val="000000" w:themeColor="text1"/>
              </w:rPr>
            </w:pPr>
            <w:r w:rsidRPr="69E68091">
              <w:rPr>
                <w:rFonts w:eastAsia="Calibri" w:cs="Calibri"/>
                <w:color w:val="000000" w:themeColor="text1"/>
              </w:rPr>
              <w:t xml:space="preserve">  </w:t>
            </w:r>
            <w:r w:rsidRPr="69E68091">
              <w:rPr>
                <w:rStyle w:val="Tekstvantijdelijkeaanduiding"/>
                <w:rFonts w:eastAsia="Calibri" w:cs="Calibri"/>
                <w:color w:val="808080" w:themeColor="background1" w:themeShade="80"/>
              </w:rPr>
              <w:t>Kies een item.</w:t>
            </w:r>
            <w:r w:rsidRPr="69E68091">
              <w:rPr>
                <w:rFonts w:eastAsia="Calibri" w:cs="Calibri"/>
                <w:color w:val="000000" w:themeColor="text1"/>
              </w:rPr>
              <w:t xml:space="preserve"> </w:t>
            </w:r>
          </w:p>
        </w:tc>
      </w:tr>
      <w:tr w:rsidR="69E68091" w14:paraId="09BEBA8E" w14:textId="77777777" w:rsidTr="13CB42E8">
        <w:trPr>
          <w:trHeight w:val="300"/>
        </w:trPr>
        <w:tc>
          <w:tcPr>
            <w:tcW w:w="2802" w:type="dxa"/>
            <w:tcMar>
              <w:left w:w="105" w:type="dxa"/>
              <w:right w:w="105" w:type="dxa"/>
            </w:tcMar>
          </w:tcPr>
          <w:p w14:paraId="6AC3604C" w14:textId="29F9B206" w:rsidR="69E68091" w:rsidRDefault="69E68091" w:rsidP="69E68091">
            <w:pPr>
              <w:rPr>
                <w:rFonts w:eastAsia="Calibri" w:cs="Calibri"/>
                <w:color w:val="000000" w:themeColor="text1"/>
              </w:rPr>
            </w:pPr>
            <w:r w:rsidRPr="69E68091">
              <w:rPr>
                <w:rFonts w:eastAsia="Calibri" w:cs="Calibri"/>
                <w:color w:val="000000" w:themeColor="text1"/>
              </w:rPr>
              <w:t>Adres:</w:t>
            </w:r>
          </w:p>
        </w:tc>
        <w:tc>
          <w:tcPr>
            <w:tcW w:w="5130" w:type="dxa"/>
            <w:tcBorders>
              <w:top w:val="single" w:sz="6" w:space="0" w:color="auto"/>
              <w:bottom w:val="single" w:sz="6" w:space="0" w:color="auto"/>
            </w:tcBorders>
            <w:tcMar>
              <w:left w:w="105" w:type="dxa"/>
              <w:right w:w="105" w:type="dxa"/>
            </w:tcMar>
          </w:tcPr>
          <w:p w14:paraId="2514C184" w14:textId="65F42A98" w:rsidR="69E68091" w:rsidRDefault="69E68091" w:rsidP="69E68091">
            <w:pPr>
              <w:rPr>
                <w:rFonts w:eastAsia="Calibri" w:cs="Calibri"/>
                <w:color w:val="000000" w:themeColor="text1"/>
              </w:rPr>
            </w:pPr>
            <w:r w:rsidRPr="69E68091">
              <w:rPr>
                <w:rFonts w:eastAsia="Calibri" w:cs="Calibri"/>
                <w:color w:val="000000" w:themeColor="text1"/>
              </w:rPr>
              <w:t xml:space="preserve">  </w:t>
            </w:r>
          </w:p>
        </w:tc>
        <w:tc>
          <w:tcPr>
            <w:tcW w:w="1689" w:type="dxa"/>
            <w:tcBorders>
              <w:top w:val="single" w:sz="6" w:space="0" w:color="auto"/>
              <w:bottom w:val="single" w:sz="6" w:space="0" w:color="auto"/>
            </w:tcBorders>
            <w:tcMar>
              <w:left w:w="105" w:type="dxa"/>
              <w:right w:w="105" w:type="dxa"/>
            </w:tcMar>
          </w:tcPr>
          <w:p w14:paraId="25043A00" w14:textId="330D65CE" w:rsidR="69E68091" w:rsidRDefault="69E68091" w:rsidP="69E68091">
            <w:pPr>
              <w:rPr>
                <w:rFonts w:eastAsia="Calibri" w:cs="Calibri"/>
                <w:color w:val="000000" w:themeColor="text1"/>
              </w:rPr>
            </w:pPr>
          </w:p>
        </w:tc>
      </w:tr>
      <w:tr w:rsidR="69E68091" w14:paraId="5AF233D9" w14:textId="77777777" w:rsidTr="13CB42E8">
        <w:trPr>
          <w:trHeight w:val="300"/>
        </w:trPr>
        <w:tc>
          <w:tcPr>
            <w:tcW w:w="2802" w:type="dxa"/>
            <w:tcMar>
              <w:left w:w="105" w:type="dxa"/>
              <w:right w:w="105" w:type="dxa"/>
            </w:tcMar>
          </w:tcPr>
          <w:p w14:paraId="4C3CEAAE" w14:textId="61E6E254" w:rsidR="69E68091" w:rsidRDefault="69E68091" w:rsidP="69E68091">
            <w:pPr>
              <w:rPr>
                <w:rFonts w:eastAsia="Calibri" w:cs="Calibri"/>
                <w:color w:val="000000" w:themeColor="text1"/>
              </w:rPr>
            </w:pPr>
            <w:r w:rsidRPr="69E68091">
              <w:rPr>
                <w:rFonts w:eastAsia="Calibri" w:cs="Calibri"/>
                <w:color w:val="000000" w:themeColor="text1"/>
              </w:rPr>
              <w:t>Postcode en woonplaats:</w:t>
            </w:r>
          </w:p>
        </w:tc>
        <w:tc>
          <w:tcPr>
            <w:tcW w:w="5130" w:type="dxa"/>
            <w:tcBorders>
              <w:top w:val="single" w:sz="6" w:space="0" w:color="auto"/>
              <w:bottom w:val="single" w:sz="6" w:space="0" w:color="auto"/>
            </w:tcBorders>
            <w:tcMar>
              <w:left w:w="105" w:type="dxa"/>
              <w:right w:w="105" w:type="dxa"/>
            </w:tcMar>
          </w:tcPr>
          <w:p w14:paraId="77FD655F" w14:textId="631304B3" w:rsidR="69E68091" w:rsidRDefault="13CB42E8" w:rsidP="69E68091">
            <w:pPr>
              <w:rPr>
                <w:rFonts w:eastAsia="Calibri" w:cs="Calibri"/>
                <w:color w:val="000000" w:themeColor="text1"/>
              </w:rPr>
            </w:pPr>
            <w:r w:rsidRPr="13CB42E8">
              <w:rPr>
                <w:rFonts w:eastAsia="Calibri" w:cs="Calibri"/>
                <w:color w:val="000000" w:themeColor="text1"/>
              </w:rPr>
              <w:t xml:space="preserve">  </w:t>
            </w:r>
          </w:p>
        </w:tc>
        <w:tc>
          <w:tcPr>
            <w:tcW w:w="1689" w:type="dxa"/>
            <w:tcBorders>
              <w:top w:val="single" w:sz="6" w:space="0" w:color="auto"/>
              <w:bottom w:val="single" w:sz="6" w:space="0" w:color="auto"/>
            </w:tcBorders>
            <w:tcMar>
              <w:left w:w="105" w:type="dxa"/>
              <w:right w:w="105" w:type="dxa"/>
            </w:tcMar>
          </w:tcPr>
          <w:p w14:paraId="13547C31" w14:textId="03ED1B03" w:rsidR="69E68091" w:rsidRDefault="69E68091" w:rsidP="69E68091">
            <w:pPr>
              <w:rPr>
                <w:rFonts w:eastAsia="Calibri" w:cs="Calibri"/>
                <w:color w:val="000000" w:themeColor="text1"/>
              </w:rPr>
            </w:pPr>
          </w:p>
        </w:tc>
      </w:tr>
      <w:tr w:rsidR="69E68091" w14:paraId="0A82B6B4" w14:textId="77777777" w:rsidTr="13CB42E8">
        <w:trPr>
          <w:trHeight w:val="300"/>
        </w:trPr>
        <w:tc>
          <w:tcPr>
            <w:tcW w:w="2802" w:type="dxa"/>
            <w:tcMar>
              <w:left w:w="105" w:type="dxa"/>
              <w:right w:w="105" w:type="dxa"/>
            </w:tcMar>
          </w:tcPr>
          <w:p w14:paraId="20CBF5AF" w14:textId="56035612" w:rsidR="69E68091" w:rsidRDefault="69E68091" w:rsidP="69E68091">
            <w:pPr>
              <w:rPr>
                <w:rFonts w:eastAsia="Calibri" w:cs="Calibri"/>
                <w:color w:val="000000" w:themeColor="text1"/>
              </w:rPr>
            </w:pPr>
            <w:r w:rsidRPr="69E68091">
              <w:rPr>
                <w:rFonts w:eastAsia="Calibri" w:cs="Calibri"/>
                <w:color w:val="000000" w:themeColor="text1"/>
              </w:rPr>
              <w:t>Geboortedatum:</w:t>
            </w:r>
          </w:p>
        </w:tc>
        <w:tc>
          <w:tcPr>
            <w:tcW w:w="5130" w:type="dxa"/>
            <w:tcBorders>
              <w:top w:val="single" w:sz="6" w:space="0" w:color="auto"/>
              <w:bottom w:val="single" w:sz="6" w:space="0" w:color="auto"/>
            </w:tcBorders>
            <w:tcMar>
              <w:left w:w="105" w:type="dxa"/>
              <w:right w:w="105" w:type="dxa"/>
            </w:tcMar>
          </w:tcPr>
          <w:p w14:paraId="497C83FF" w14:textId="6FCD09F5" w:rsidR="69E68091" w:rsidRDefault="69E68091" w:rsidP="69E68091">
            <w:pPr>
              <w:rPr>
                <w:rFonts w:eastAsia="Calibri" w:cs="Calibri"/>
                <w:color w:val="000000" w:themeColor="text1"/>
              </w:rPr>
            </w:pPr>
            <w:r w:rsidRPr="69E68091">
              <w:rPr>
                <w:rFonts w:eastAsia="Calibri" w:cs="Calibri"/>
                <w:color w:val="000000" w:themeColor="text1"/>
              </w:rPr>
              <w:t xml:space="preserve">  </w:t>
            </w:r>
          </w:p>
        </w:tc>
        <w:tc>
          <w:tcPr>
            <w:tcW w:w="1689" w:type="dxa"/>
            <w:tcBorders>
              <w:top w:val="single" w:sz="6" w:space="0" w:color="auto"/>
              <w:bottom w:val="single" w:sz="6" w:space="0" w:color="auto"/>
            </w:tcBorders>
            <w:tcMar>
              <w:left w:w="105" w:type="dxa"/>
              <w:right w:w="105" w:type="dxa"/>
            </w:tcMar>
          </w:tcPr>
          <w:p w14:paraId="73F68ABE" w14:textId="04FEB2CD" w:rsidR="69E68091" w:rsidRDefault="69E68091" w:rsidP="69E68091">
            <w:pPr>
              <w:rPr>
                <w:rFonts w:eastAsia="Calibri" w:cs="Calibri"/>
                <w:color w:val="000000" w:themeColor="text1"/>
              </w:rPr>
            </w:pPr>
          </w:p>
        </w:tc>
      </w:tr>
      <w:tr w:rsidR="69E68091" w14:paraId="1F50DC9F" w14:textId="77777777" w:rsidTr="13CB42E8">
        <w:trPr>
          <w:trHeight w:val="300"/>
        </w:trPr>
        <w:tc>
          <w:tcPr>
            <w:tcW w:w="2802" w:type="dxa"/>
            <w:tcMar>
              <w:left w:w="105" w:type="dxa"/>
              <w:right w:w="105" w:type="dxa"/>
            </w:tcMar>
          </w:tcPr>
          <w:p w14:paraId="3EE7C17D" w14:textId="6E29A439" w:rsidR="69E68091" w:rsidRDefault="69E68091" w:rsidP="69E68091">
            <w:pPr>
              <w:rPr>
                <w:rFonts w:eastAsia="Calibri" w:cs="Calibri"/>
                <w:color w:val="000000" w:themeColor="text1"/>
              </w:rPr>
            </w:pPr>
            <w:r w:rsidRPr="69E68091">
              <w:rPr>
                <w:rFonts w:eastAsia="Calibri" w:cs="Calibri"/>
                <w:color w:val="000000" w:themeColor="text1"/>
              </w:rPr>
              <w:t>Telefoonnummer:</w:t>
            </w:r>
          </w:p>
        </w:tc>
        <w:tc>
          <w:tcPr>
            <w:tcW w:w="5130" w:type="dxa"/>
            <w:tcBorders>
              <w:top w:val="single" w:sz="6" w:space="0" w:color="auto"/>
              <w:bottom w:val="single" w:sz="6" w:space="0" w:color="auto"/>
            </w:tcBorders>
            <w:tcMar>
              <w:left w:w="105" w:type="dxa"/>
              <w:right w:w="105" w:type="dxa"/>
            </w:tcMar>
          </w:tcPr>
          <w:p w14:paraId="7D1ADF9A" w14:textId="2803F251" w:rsidR="69E68091" w:rsidRDefault="00400131" w:rsidP="69E68091">
            <w:pPr>
              <w:rPr>
                <w:rFonts w:eastAsia="Calibri" w:cs="Calibri"/>
                <w:color w:val="000000" w:themeColor="text1"/>
              </w:rPr>
            </w:pPr>
            <w:r>
              <w:rPr>
                <w:rFonts w:eastAsia="Calibri" w:cs="Calibri"/>
                <w:color w:val="000000" w:themeColor="text1"/>
              </w:rPr>
              <w:t xml:space="preserve"> </w:t>
            </w:r>
            <w:r w:rsidR="69E68091" w:rsidRPr="69E68091">
              <w:rPr>
                <w:rFonts w:eastAsia="Calibri" w:cs="Calibri"/>
                <w:color w:val="000000" w:themeColor="text1"/>
              </w:rPr>
              <w:t xml:space="preserve"> </w:t>
            </w:r>
          </w:p>
        </w:tc>
        <w:tc>
          <w:tcPr>
            <w:tcW w:w="1689" w:type="dxa"/>
            <w:tcBorders>
              <w:top w:val="single" w:sz="6" w:space="0" w:color="auto"/>
              <w:bottom w:val="single" w:sz="6" w:space="0" w:color="auto"/>
            </w:tcBorders>
            <w:tcMar>
              <w:left w:w="105" w:type="dxa"/>
              <w:right w:w="105" w:type="dxa"/>
            </w:tcMar>
          </w:tcPr>
          <w:p w14:paraId="75A48D62" w14:textId="7E3A63CA" w:rsidR="69E68091" w:rsidRDefault="69E68091" w:rsidP="69E68091">
            <w:pPr>
              <w:rPr>
                <w:rFonts w:eastAsia="Calibri" w:cs="Calibri"/>
                <w:color w:val="000000" w:themeColor="text1"/>
              </w:rPr>
            </w:pPr>
          </w:p>
        </w:tc>
      </w:tr>
      <w:tr w:rsidR="69E68091" w14:paraId="16780C08" w14:textId="77777777" w:rsidTr="13CB42E8">
        <w:trPr>
          <w:trHeight w:val="300"/>
        </w:trPr>
        <w:tc>
          <w:tcPr>
            <w:tcW w:w="2802" w:type="dxa"/>
            <w:tcMar>
              <w:left w:w="105" w:type="dxa"/>
              <w:right w:w="105" w:type="dxa"/>
            </w:tcMar>
          </w:tcPr>
          <w:p w14:paraId="2275F2AC" w14:textId="7E791437" w:rsidR="69E68091" w:rsidRDefault="69E68091" w:rsidP="69E68091">
            <w:pPr>
              <w:rPr>
                <w:rFonts w:eastAsia="Calibri" w:cs="Calibri"/>
                <w:color w:val="000000" w:themeColor="text1"/>
              </w:rPr>
            </w:pPr>
            <w:r w:rsidRPr="69E68091">
              <w:rPr>
                <w:rFonts w:eastAsia="Calibri" w:cs="Calibri"/>
                <w:color w:val="000000" w:themeColor="text1"/>
              </w:rPr>
              <w:t>Ingangsdatum lidmaatschap:</w:t>
            </w:r>
          </w:p>
        </w:tc>
        <w:tc>
          <w:tcPr>
            <w:tcW w:w="5130" w:type="dxa"/>
            <w:tcBorders>
              <w:top w:val="single" w:sz="6" w:space="0" w:color="auto"/>
              <w:bottom w:val="single" w:sz="6" w:space="0" w:color="auto"/>
            </w:tcBorders>
            <w:tcMar>
              <w:left w:w="105" w:type="dxa"/>
              <w:right w:w="105" w:type="dxa"/>
            </w:tcMar>
          </w:tcPr>
          <w:p w14:paraId="35455093" w14:textId="1882F7D7" w:rsidR="69E68091" w:rsidRDefault="69E68091" w:rsidP="69E68091">
            <w:pPr>
              <w:rPr>
                <w:rFonts w:eastAsia="Calibri" w:cs="Calibri"/>
                <w:color w:val="000000" w:themeColor="text1"/>
              </w:rPr>
            </w:pPr>
            <w:r w:rsidRPr="69E68091">
              <w:rPr>
                <w:rFonts w:eastAsia="Calibri" w:cs="Calibri"/>
                <w:color w:val="000000" w:themeColor="text1"/>
              </w:rPr>
              <w:t xml:space="preserve">  </w:t>
            </w:r>
          </w:p>
        </w:tc>
        <w:tc>
          <w:tcPr>
            <w:tcW w:w="1689" w:type="dxa"/>
            <w:tcBorders>
              <w:top w:val="single" w:sz="6" w:space="0" w:color="auto"/>
              <w:bottom w:val="single" w:sz="6" w:space="0" w:color="auto"/>
            </w:tcBorders>
            <w:tcMar>
              <w:left w:w="105" w:type="dxa"/>
              <w:right w:w="105" w:type="dxa"/>
            </w:tcMar>
          </w:tcPr>
          <w:p w14:paraId="7930AC43" w14:textId="7F036DB1" w:rsidR="69E68091" w:rsidRDefault="69E68091" w:rsidP="69E68091">
            <w:pPr>
              <w:rPr>
                <w:rFonts w:eastAsia="Calibri" w:cs="Calibri"/>
                <w:color w:val="000000" w:themeColor="text1"/>
              </w:rPr>
            </w:pPr>
          </w:p>
        </w:tc>
      </w:tr>
    </w:tbl>
    <w:p w14:paraId="3364678D" w14:textId="6D493B66" w:rsidR="00FD0F90" w:rsidRDefault="00FD0F90" w:rsidP="0086153E">
      <w:bookmarkStart w:id="0" w:name="_Hlk24559295"/>
      <w:bookmarkEnd w:id="0"/>
    </w:p>
    <w:p w14:paraId="2DE55F65" w14:textId="77777777" w:rsidR="003844CD" w:rsidRDefault="003844CD" w:rsidP="0086153E"/>
    <w:p w14:paraId="538970FE" w14:textId="77777777" w:rsidR="00E75D8D" w:rsidRDefault="00E75D8D" w:rsidP="0086153E">
      <w:pPr>
        <w:pStyle w:val="Kop1"/>
      </w:pPr>
      <w:bookmarkStart w:id="1" w:name="_Hlk24559464"/>
      <w:r>
        <w:t>Muzikale gegevens</w:t>
      </w:r>
    </w:p>
    <w:bookmarkEnd w:id="1"/>
    <w:p w14:paraId="5AC0AF2A" w14:textId="77777777" w:rsidR="00E75D8D" w:rsidRDefault="00E75D8D" w:rsidP="0086153E"/>
    <w:tbl>
      <w:tblPr>
        <w:tblW w:w="0" w:type="auto"/>
        <w:tblLook w:val="04A0" w:firstRow="1" w:lastRow="0" w:firstColumn="1" w:lastColumn="0" w:noHBand="0" w:noVBand="1"/>
      </w:tblPr>
      <w:tblGrid>
        <w:gridCol w:w="2518"/>
        <w:gridCol w:w="6980"/>
      </w:tblGrid>
      <w:tr w:rsidR="009E4B42" w:rsidRPr="000D3037" w14:paraId="06403211" w14:textId="77777777" w:rsidTr="79900EC1">
        <w:trPr>
          <w:trHeight w:val="340"/>
        </w:trPr>
        <w:tc>
          <w:tcPr>
            <w:tcW w:w="2518" w:type="dxa"/>
          </w:tcPr>
          <w:p w14:paraId="2D0CD7DE" w14:textId="77777777" w:rsidR="009E4B42" w:rsidRPr="000D3037" w:rsidRDefault="009E4B42" w:rsidP="00015D1E">
            <w:bookmarkStart w:id="2" w:name="_Hlk24561955"/>
            <w:r w:rsidRPr="000D3037">
              <w:t>Muzikale vooropleiding:</w:t>
            </w:r>
          </w:p>
          <w:p w14:paraId="60C231EB" w14:textId="77777777" w:rsidR="009E4B42" w:rsidRPr="000D3037" w:rsidRDefault="009E4B42" w:rsidP="00015D1E">
            <w:r w:rsidRPr="000D3037">
              <w:t>(voor zover aanwezig)</w:t>
            </w:r>
          </w:p>
        </w:tc>
        <w:tc>
          <w:tcPr>
            <w:tcW w:w="6980" w:type="dxa"/>
            <w:tcBorders>
              <w:bottom w:val="single" w:sz="4" w:space="0" w:color="auto"/>
            </w:tcBorders>
          </w:tcPr>
          <w:p w14:paraId="1501EF26" w14:textId="334EBE98" w:rsidR="00A90C77" w:rsidRPr="00B7424C" w:rsidRDefault="00A90C77" w:rsidP="69E68091">
            <w:pPr>
              <w:rPr>
                <w:rFonts w:eastAsia="Calibri" w:cs="Calibri"/>
              </w:rPr>
            </w:pPr>
          </w:p>
        </w:tc>
      </w:tr>
      <w:tr w:rsidR="009E4B42" w:rsidRPr="000D3037" w14:paraId="2B80BA75" w14:textId="77777777" w:rsidTr="79900EC1">
        <w:trPr>
          <w:trHeight w:val="340"/>
        </w:trPr>
        <w:tc>
          <w:tcPr>
            <w:tcW w:w="2518" w:type="dxa"/>
          </w:tcPr>
          <w:p w14:paraId="67CD5E8F" w14:textId="77777777" w:rsidR="00B7424C" w:rsidRDefault="00B7424C" w:rsidP="00015D1E"/>
          <w:p w14:paraId="4CB1907B" w14:textId="77777777" w:rsidR="009E4B42" w:rsidRPr="000D3037" w:rsidRDefault="009E4B42" w:rsidP="00015D1E">
            <w:r w:rsidRPr="000D3037">
              <w:t>Muzikaal verleden:</w:t>
            </w:r>
          </w:p>
          <w:p w14:paraId="5300942D" w14:textId="77777777" w:rsidR="009E4B42" w:rsidRPr="000D3037" w:rsidRDefault="009E4B42" w:rsidP="00015D1E">
            <w:r w:rsidRPr="000D3037">
              <w:t>(orkesten/ensembles)</w:t>
            </w:r>
          </w:p>
        </w:tc>
        <w:tc>
          <w:tcPr>
            <w:tcW w:w="6980" w:type="dxa"/>
            <w:tcBorders>
              <w:top w:val="single" w:sz="4" w:space="0" w:color="auto"/>
              <w:bottom w:val="single" w:sz="4" w:space="0" w:color="auto"/>
            </w:tcBorders>
          </w:tcPr>
          <w:p w14:paraId="584165DA" w14:textId="77777777" w:rsidR="00B7424C" w:rsidRDefault="00B7424C" w:rsidP="00015D1E"/>
          <w:sdt>
            <w:sdtPr>
              <w:id w:val="-1728136643"/>
              <w:text/>
            </w:sdtPr>
            <w:sdtEndPr/>
            <w:sdtContent>
              <w:p w14:paraId="300A3BEE" w14:textId="4F70FA77" w:rsidR="00D73B59" w:rsidRDefault="00D73B59" w:rsidP="00D73B59"/>
              <w:p w14:paraId="5FED3E6D" w14:textId="3B5A1DA5" w:rsidR="00E57591" w:rsidRPr="000D3037" w:rsidRDefault="00D73B59" w:rsidP="00015D1E"/>
            </w:sdtContent>
          </w:sdt>
        </w:tc>
      </w:tr>
      <w:tr w:rsidR="003844CD" w:rsidRPr="000D3037" w14:paraId="5DA8904B" w14:textId="77777777" w:rsidTr="79900EC1">
        <w:trPr>
          <w:trHeight w:val="340"/>
        </w:trPr>
        <w:tc>
          <w:tcPr>
            <w:tcW w:w="2518" w:type="dxa"/>
          </w:tcPr>
          <w:p w14:paraId="047DF2B3" w14:textId="77777777" w:rsidR="003844CD" w:rsidRDefault="003844CD" w:rsidP="00015D1E">
            <w:bookmarkStart w:id="3" w:name="_Hlk24560708"/>
            <w:bookmarkEnd w:id="2"/>
          </w:p>
          <w:p w14:paraId="6ED4687C" w14:textId="77777777" w:rsidR="003844CD" w:rsidRDefault="003844CD" w:rsidP="00015D1E">
            <w:r>
              <w:t>Ik volg op dit moment al muziekles:</w:t>
            </w:r>
          </w:p>
        </w:tc>
        <w:tc>
          <w:tcPr>
            <w:tcW w:w="6980" w:type="dxa"/>
            <w:tcBorders>
              <w:top w:val="single" w:sz="4" w:space="0" w:color="auto"/>
              <w:bottom w:val="single" w:sz="4" w:space="0" w:color="auto"/>
            </w:tcBorders>
          </w:tcPr>
          <w:p w14:paraId="65B9445F" w14:textId="77777777" w:rsidR="003844CD" w:rsidRDefault="003844CD" w:rsidP="00015D1E"/>
          <w:p w14:paraId="0F80DCF0" w14:textId="053BC865" w:rsidR="00B7424C" w:rsidRPr="000D3037" w:rsidRDefault="00D73B59" w:rsidP="00B7424C">
            <w:sdt>
              <w:sdtPr>
                <w:id w:val="-1900119855"/>
                <w:showingPlcHdr/>
                <w:comboBox>
                  <w:listItem w:value="Kies een item."/>
                  <w:listItem w:displayText="Nee" w:value="Nee"/>
                  <w:listItem w:displayText="Ja, bij Phoenix" w:value="Ja, bij Phoenix"/>
                  <w:listItem w:displayText="Ja, bij Beat-it" w:value="Ja, bij Beat-it"/>
                  <w:listItem w:displayText="Ja, anders" w:value="Ja, anders"/>
                </w:comboBox>
              </w:sdtPr>
              <w:sdtEndPr/>
              <w:sdtContent>
                <w:r>
                  <w:t xml:space="preserve">     </w:t>
                </w:r>
              </w:sdtContent>
            </w:sdt>
            <w:r w:rsidR="00B7424C">
              <w:t xml:space="preserve">    Toelichting, indien anders: </w:t>
            </w:r>
            <w:sdt>
              <w:sdtPr>
                <w:id w:val="1958518233"/>
                <w:showingPlcHdr/>
                <w:text/>
              </w:sdtPr>
              <w:sdtEndPr/>
              <w:sdtContent>
                <w:r w:rsidR="00B7424C" w:rsidRPr="00F3562F">
                  <w:rPr>
                    <w:rStyle w:val="Tekstvantijdelijkeaanduiding"/>
                  </w:rPr>
                  <w:t>Klik of tik om tekst in te voeren.</w:t>
                </w:r>
              </w:sdtContent>
            </w:sdt>
          </w:p>
        </w:tc>
      </w:tr>
      <w:bookmarkEnd w:id="3"/>
      <w:tr w:rsidR="003844CD" w:rsidRPr="000D3037" w14:paraId="68AEF149" w14:textId="77777777" w:rsidTr="79900EC1">
        <w:trPr>
          <w:trHeight w:val="340"/>
        </w:trPr>
        <w:tc>
          <w:tcPr>
            <w:tcW w:w="2518" w:type="dxa"/>
          </w:tcPr>
          <w:p w14:paraId="26B4746D" w14:textId="77777777" w:rsidR="003844CD" w:rsidRDefault="003844CD" w:rsidP="00015D1E"/>
          <w:p w14:paraId="73E331A4" w14:textId="77777777" w:rsidR="003844CD" w:rsidRDefault="003844CD" w:rsidP="00015D1E">
            <w:r>
              <w:t>Ik wil aangemeld worden bij de muziekopleiding:</w:t>
            </w:r>
          </w:p>
        </w:tc>
        <w:tc>
          <w:tcPr>
            <w:tcW w:w="6980" w:type="dxa"/>
            <w:tcBorders>
              <w:top w:val="single" w:sz="4" w:space="0" w:color="auto"/>
              <w:bottom w:val="single" w:sz="4" w:space="0" w:color="auto"/>
            </w:tcBorders>
          </w:tcPr>
          <w:p w14:paraId="6DF45BAF" w14:textId="77777777" w:rsidR="003844CD" w:rsidRDefault="003844CD" w:rsidP="00015D1E"/>
          <w:p w14:paraId="526E3332" w14:textId="0D695F57" w:rsidR="003844CD" w:rsidRDefault="00D73B59" w:rsidP="003844CD">
            <w:sdt>
              <w:sdtPr>
                <w:id w:val="-1333368245"/>
                <w:showingPlcHdr/>
                <w:comboBox>
                  <w:listItem w:value="Kies een item."/>
                  <w:listItem w:displayText="Nee" w:value="Nee"/>
                  <w:listItem w:displayText="Ja, bij Phoenix" w:value="Ja, bij Phoenix"/>
                  <w:listItem w:displayText="Ja, bij Beat-it" w:value="Ja, bij Beat-it"/>
                </w:comboBox>
              </w:sdtPr>
              <w:sdtEndPr/>
              <w:sdtContent>
                <w:r>
                  <w:t xml:space="preserve">     </w:t>
                </w:r>
              </w:sdtContent>
            </w:sdt>
          </w:p>
        </w:tc>
      </w:tr>
    </w:tbl>
    <w:p w14:paraId="1A6B5B7B" w14:textId="77777777" w:rsidR="009E4B42" w:rsidRDefault="009E4B42" w:rsidP="009E4B42"/>
    <w:p w14:paraId="23A14EFC" w14:textId="77777777" w:rsidR="00AA2AD0" w:rsidRPr="003844CD" w:rsidRDefault="00AA2AD0" w:rsidP="0086153E">
      <w:pPr>
        <w:pStyle w:val="Voettekst"/>
      </w:pPr>
      <w:r w:rsidRPr="003844CD">
        <w:t xml:space="preserve">De standaardlesduur waarmee gestart wordt is een groepsles van 15 minuten per deelnemer per week, of een individuele les van 20 minuten per week. Je kunt echter ook kiezen voor een andere lesduur. De muziekopleider hanteert een vast tarief per minuut. </w:t>
      </w:r>
    </w:p>
    <w:tbl>
      <w:tblPr>
        <w:tblW w:w="0" w:type="auto"/>
        <w:tblLook w:val="04A0" w:firstRow="1" w:lastRow="0" w:firstColumn="1" w:lastColumn="0" w:noHBand="0" w:noVBand="1"/>
      </w:tblPr>
      <w:tblGrid>
        <w:gridCol w:w="2518"/>
        <w:gridCol w:w="6262"/>
      </w:tblGrid>
      <w:tr w:rsidR="003844CD" w:rsidRPr="000D3037" w14:paraId="09D1029F" w14:textId="77777777" w:rsidTr="6BE529A9">
        <w:trPr>
          <w:trHeight w:val="340"/>
        </w:trPr>
        <w:tc>
          <w:tcPr>
            <w:tcW w:w="2518" w:type="dxa"/>
          </w:tcPr>
          <w:p w14:paraId="7E5FD017" w14:textId="77777777" w:rsidR="003844CD" w:rsidRDefault="003844CD" w:rsidP="00015D1E"/>
          <w:p w14:paraId="3CBF0B8D" w14:textId="77777777" w:rsidR="003844CD" w:rsidRPr="003844CD" w:rsidRDefault="003844CD" w:rsidP="00015D1E">
            <w:r w:rsidRPr="003844CD">
              <w:t>Gewenste lesduur:</w:t>
            </w:r>
          </w:p>
        </w:tc>
        <w:tc>
          <w:tcPr>
            <w:tcW w:w="6262" w:type="dxa"/>
            <w:tcBorders>
              <w:bottom w:val="single" w:sz="4" w:space="0" w:color="auto"/>
            </w:tcBorders>
          </w:tcPr>
          <w:p w14:paraId="082AEA2E" w14:textId="77777777" w:rsidR="003844CD" w:rsidRPr="003844CD" w:rsidRDefault="003844CD" w:rsidP="003844CD">
            <w:pPr>
              <w:pStyle w:val="Voettekst"/>
              <w:tabs>
                <w:tab w:val="left" w:pos="426"/>
                <w:tab w:val="left" w:pos="993"/>
              </w:tabs>
            </w:pPr>
          </w:p>
          <w:p w14:paraId="7166A4E6" w14:textId="77777777" w:rsidR="003844CD" w:rsidRPr="000D3037" w:rsidRDefault="00D73B59" w:rsidP="00B7424C">
            <w:pPr>
              <w:pStyle w:val="Voettekst"/>
              <w:tabs>
                <w:tab w:val="left" w:pos="426"/>
                <w:tab w:val="left" w:pos="993"/>
              </w:tabs>
            </w:pPr>
            <w:sdt>
              <w:sdtPr>
                <w:id w:val="-723522748"/>
                <w14:checkbox>
                  <w14:checked w14:val="0"/>
                  <w14:checkedState w14:val="2612" w14:font="MS Gothic"/>
                  <w14:uncheckedState w14:val="2610" w14:font="MS Gothic"/>
                </w14:checkbox>
              </w:sdtPr>
              <w:sdtEndPr/>
              <w:sdtContent>
                <w:r w:rsidR="00B7424C" w:rsidRPr="6BE529A9">
                  <w:rPr>
                    <w:rFonts w:ascii="MS Gothic" w:eastAsia="MS Gothic" w:hAnsi="MS Gothic" w:cs="MS Gothic"/>
                  </w:rPr>
                  <w:t>☐</w:t>
                </w:r>
              </w:sdtContent>
            </w:sdt>
            <w:r w:rsidR="003844CD" w:rsidRPr="003844CD">
              <w:tab/>
            </w:r>
            <w:r w:rsidR="171D1B7A" w:rsidRPr="003844CD">
              <w:t xml:space="preserve">standaard </w:t>
            </w:r>
            <w:r w:rsidR="00B7424C">
              <w:t xml:space="preserve">            </w:t>
            </w:r>
            <w:sdt>
              <w:sdtPr>
                <w:id w:val="-1554761678"/>
                <w14:checkbox>
                  <w14:checked w14:val="0"/>
                  <w14:checkedState w14:val="2612" w14:font="MS Gothic"/>
                  <w14:uncheckedState w14:val="2610" w14:font="MS Gothic"/>
                </w14:checkbox>
              </w:sdtPr>
              <w:sdtEndPr/>
              <w:sdtContent>
                <w:r w:rsidR="00B7424C">
                  <w:rPr>
                    <w:rFonts w:ascii="MS Gothic" w:eastAsia="MS Gothic" w:hAnsi="MS Gothic"/>
                  </w:rPr>
                  <w:t>☐</w:t>
                </w:r>
              </w:sdtContent>
            </w:sdt>
            <w:r w:rsidR="003844CD" w:rsidRPr="003844CD">
              <w:tab/>
            </w:r>
            <w:r w:rsidR="171D1B7A" w:rsidRPr="003844CD">
              <w:t>anders, nl</w:t>
            </w:r>
            <w:r w:rsidR="00B7424C">
              <w:t xml:space="preserve"> </w:t>
            </w:r>
            <w:sdt>
              <w:sdtPr>
                <w:id w:val="-2083137094"/>
                <w:showingPlcHdr/>
                <w:text/>
              </w:sdtPr>
              <w:sdtEndPr/>
              <w:sdtContent>
                <w:r w:rsidR="00B7424C" w:rsidRPr="00F3562F">
                  <w:rPr>
                    <w:rStyle w:val="Tekstvantijdelijkeaanduiding"/>
                  </w:rPr>
                  <w:t>Klik of tik om tekst in te voeren.</w:t>
                </w:r>
              </w:sdtContent>
            </w:sdt>
          </w:p>
        </w:tc>
      </w:tr>
    </w:tbl>
    <w:p w14:paraId="325E3301" w14:textId="77777777" w:rsidR="00B7424C" w:rsidRDefault="00B7424C">
      <w:pPr>
        <w:rPr>
          <w:b/>
          <w:sz w:val="28"/>
        </w:rPr>
      </w:pPr>
    </w:p>
    <w:p w14:paraId="62D76B67" w14:textId="77777777" w:rsidR="00D93ADB" w:rsidRDefault="00D93ADB" w:rsidP="00D93ADB">
      <w:pPr>
        <w:pStyle w:val="Kop1"/>
      </w:pPr>
      <w:r>
        <w:t>Instrument gegevens</w:t>
      </w:r>
    </w:p>
    <w:p w14:paraId="7D40378A" w14:textId="77777777" w:rsidR="00D93ADB" w:rsidRDefault="00D93ADB" w:rsidP="0086153E">
      <w:pPr>
        <w:pStyle w:val="Voettekst"/>
      </w:pPr>
    </w:p>
    <w:tbl>
      <w:tblPr>
        <w:tblW w:w="0" w:type="auto"/>
        <w:tblLook w:val="04A0" w:firstRow="1" w:lastRow="0" w:firstColumn="1" w:lastColumn="0" w:noHBand="0" w:noVBand="1"/>
      </w:tblPr>
      <w:tblGrid>
        <w:gridCol w:w="2686"/>
        <w:gridCol w:w="6680"/>
      </w:tblGrid>
      <w:tr w:rsidR="00D93ADB" w:rsidRPr="000D3037" w14:paraId="4F1D3DFF" w14:textId="77777777" w:rsidTr="69E68091">
        <w:trPr>
          <w:trHeight w:val="340"/>
        </w:trPr>
        <w:tc>
          <w:tcPr>
            <w:tcW w:w="2686" w:type="dxa"/>
          </w:tcPr>
          <w:p w14:paraId="239FA345" w14:textId="77777777" w:rsidR="00D93ADB" w:rsidRPr="000D3037" w:rsidRDefault="00D93ADB" w:rsidP="00015D1E">
            <w:r>
              <w:t>I</w:t>
            </w:r>
            <w:r w:rsidRPr="000D3037">
              <w:t>nstrument:</w:t>
            </w:r>
          </w:p>
        </w:tc>
        <w:tc>
          <w:tcPr>
            <w:tcW w:w="6680" w:type="dxa"/>
            <w:tcBorders>
              <w:bottom w:val="single" w:sz="4" w:space="0" w:color="auto"/>
            </w:tcBorders>
          </w:tcPr>
          <w:p w14:paraId="3E47448A" w14:textId="1E7B3538" w:rsidR="00D93ADB" w:rsidRPr="000D3037" w:rsidRDefault="00D93ADB" w:rsidP="69E68091">
            <w:pPr>
              <w:rPr>
                <w:rFonts w:eastAsia="Calibri" w:cs="Calibri"/>
              </w:rPr>
            </w:pPr>
          </w:p>
        </w:tc>
      </w:tr>
    </w:tbl>
    <w:p w14:paraId="2FE02DA3" w14:textId="77777777" w:rsidR="00D93ADB" w:rsidRDefault="00D93ADB" w:rsidP="00D93ADB">
      <w:bookmarkStart w:id="4" w:name="_Hlk24558860"/>
    </w:p>
    <w:p w14:paraId="4643A36D" w14:textId="77777777" w:rsidR="00D93ADB" w:rsidRDefault="00D93ADB" w:rsidP="00D93ADB">
      <w:r w:rsidRPr="009E4B42">
        <w:t>De vereniging promoot het gebruik van eigen instrumenten</w:t>
      </w:r>
      <w:r>
        <w:t xml:space="preserve">. Het is echter ook mogelijk om een instrument van de vereniging te huren. Voor jeugdleden is het gebruik van een instrument van de vereniging kostenloos. </w:t>
      </w:r>
      <w:r w:rsidRPr="009E4B42">
        <w:t xml:space="preserve"> </w:t>
      </w:r>
    </w:p>
    <w:p w14:paraId="2BE164F1" w14:textId="77777777" w:rsidR="00D93ADB" w:rsidRDefault="00D93ADB" w:rsidP="00D93ADB"/>
    <w:p w14:paraId="476CD5AD" w14:textId="1C0B3CB1" w:rsidR="00D93ADB" w:rsidRDefault="00D93ADB" w:rsidP="69E68091">
      <w:pPr>
        <w:rPr>
          <w:rFonts w:eastAsia="Calibri" w:cs="Calibri"/>
        </w:rPr>
      </w:pPr>
      <w:r>
        <w:t>Ik wil gebruik maken van een instrument van de vereniging:</w:t>
      </w:r>
      <w:r>
        <w:tab/>
        <w:t xml:space="preserve"> </w:t>
      </w:r>
      <w:r w:rsidR="7497A5F6" w:rsidRPr="69E68091">
        <w:rPr>
          <w:rStyle w:val="Tekstvantijdelijkeaanduiding"/>
          <w:rFonts w:eastAsia="Calibri" w:cs="Calibri"/>
          <w:color w:val="808080" w:themeColor="background1" w:themeShade="80"/>
        </w:rPr>
        <w:t>Kies een item.</w:t>
      </w:r>
    </w:p>
    <w:p w14:paraId="327E6500" w14:textId="77777777" w:rsidR="00D93ADB" w:rsidRDefault="00D93ADB" w:rsidP="00D93ADB"/>
    <w:p w14:paraId="35F577BC" w14:textId="77777777" w:rsidR="00D93ADB" w:rsidRDefault="00D93ADB" w:rsidP="00D93ADB">
      <w:r>
        <w:t xml:space="preserve">De klank van een instrument is van invloed op de klank van het orkest. Om die reden is </w:t>
      </w:r>
      <w:r w:rsidRPr="009E4B42">
        <w:t xml:space="preserve">het gebruik van het eigen instrument </w:t>
      </w:r>
      <w:r>
        <w:t xml:space="preserve">wel </w:t>
      </w:r>
      <w:r w:rsidRPr="009E4B42">
        <w:t>onderworpen aan de goedkeuring van de dirigent.</w:t>
      </w:r>
      <w:r>
        <w:t xml:space="preserve"> We vragen je daarom om hieronder aan te geven wat het merk en type is van je instrument, indien je gebruik maakt van een eigen instrument. </w:t>
      </w:r>
    </w:p>
    <w:p w14:paraId="24FF3842" w14:textId="77777777" w:rsidR="00D93ADB" w:rsidRDefault="00D93ADB" w:rsidP="00D93ADB"/>
    <w:tbl>
      <w:tblPr>
        <w:tblW w:w="9479" w:type="dxa"/>
        <w:tblLook w:val="04A0" w:firstRow="1" w:lastRow="0" w:firstColumn="1" w:lastColumn="0" w:noHBand="0" w:noVBand="1"/>
      </w:tblPr>
      <w:tblGrid>
        <w:gridCol w:w="2660"/>
        <w:gridCol w:w="6095"/>
        <w:gridCol w:w="724"/>
      </w:tblGrid>
      <w:tr w:rsidR="00D93ADB" w:rsidRPr="000D3037" w14:paraId="3602E805" w14:textId="77777777" w:rsidTr="13CB42E8">
        <w:trPr>
          <w:trHeight w:val="340"/>
        </w:trPr>
        <w:tc>
          <w:tcPr>
            <w:tcW w:w="2660" w:type="dxa"/>
          </w:tcPr>
          <w:p w14:paraId="6E1E0CBF" w14:textId="77777777" w:rsidR="00D93ADB" w:rsidRPr="000D3037" w:rsidRDefault="00D93ADB" w:rsidP="00015D1E">
            <w:r>
              <w:t>Merk eigen instrument</w:t>
            </w:r>
            <w:r w:rsidRPr="000D3037">
              <w:t>:</w:t>
            </w:r>
          </w:p>
        </w:tc>
        <w:sdt>
          <w:sdtPr>
            <w:id w:val="1459990921"/>
            <w:showingPlcHdr/>
            <w:text/>
          </w:sdtPr>
          <w:sdtEndPr/>
          <w:sdtContent>
            <w:tc>
              <w:tcPr>
                <w:tcW w:w="6095" w:type="dxa"/>
                <w:tcBorders>
                  <w:bottom w:val="single" w:sz="4" w:space="0" w:color="auto"/>
                </w:tcBorders>
              </w:tcPr>
              <w:p w14:paraId="11DBF440" w14:textId="05B26438" w:rsidR="00D93ADB" w:rsidRPr="000D3037" w:rsidRDefault="00D73B59" w:rsidP="00015D1E">
                <w:r>
                  <w:t xml:space="preserve">     </w:t>
                </w:r>
              </w:p>
            </w:tc>
          </w:sdtContent>
        </w:sdt>
        <w:tc>
          <w:tcPr>
            <w:tcW w:w="724" w:type="dxa"/>
            <w:tcBorders>
              <w:bottom w:val="single" w:sz="4" w:space="0" w:color="auto"/>
            </w:tcBorders>
          </w:tcPr>
          <w:p w14:paraId="3E35EE47" w14:textId="77777777" w:rsidR="00D93ADB" w:rsidRPr="000D3037" w:rsidRDefault="00D93ADB" w:rsidP="00015D1E"/>
        </w:tc>
      </w:tr>
      <w:tr w:rsidR="00D93ADB" w:rsidRPr="000D3037" w14:paraId="5AA0FDC3" w14:textId="77777777" w:rsidTr="13CB42E8">
        <w:trPr>
          <w:trHeight w:val="340"/>
        </w:trPr>
        <w:tc>
          <w:tcPr>
            <w:tcW w:w="2660" w:type="dxa"/>
          </w:tcPr>
          <w:p w14:paraId="288BD392" w14:textId="77777777" w:rsidR="00D93ADB" w:rsidRPr="000D3037" w:rsidRDefault="00D93ADB" w:rsidP="00015D1E">
            <w:r>
              <w:t>Type eigen instrument</w:t>
            </w:r>
            <w:r w:rsidRPr="000D3037">
              <w:t>:</w:t>
            </w:r>
          </w:p>
        </w:tc>
        <w:sdt>
          <w:sdtPr>
            <w:id w:val="-529792408"/>
            <w:showingPlcHdr/>
            <w:text/>
          </w:sdtPr>
          <w:sdtEndPr/>
          <w:sdtContent>
            <w:tc>
              <w:tcPr>
                <w:tcW w:w="6095" w:type="dxa"/>
                <w:tcBorders>
                  <w:top w:val="single" w:sz="4" w:space="0" w:color="auto"/>
                  <w:bottom w:val="single" w:sz="4" w:space="0" w:color="auto"/>
                </w:tcBorders>
              </w:tcPr>
              <w:p w14:paraId="17405405" w14:textId="5DC21656" w:rsidR="00D93ADB" w:rsidRPr="000D3037" w:rsidRDefault="00D73B59" w:rsidP="00047DFB">
                <w:r>
                  <w:t xml:space="preserve">     </w:t>
                </w:r>
              </w:p>
            </w:tc>
          </w:sdtContent>
        </w:sdt>
        <w:tc>
          <w:tcPr>
            <w:tcW w:w="724" w:type="dxa"/>
            <w:tcBorders>
              <w:top w:val="single" w:sz="4" w:space="0" w:color="auto"/>
              <w:bottom w:val="single" w:sz="4" w:space="0" w:color="auto"/>
            </w:tcBorders>
          </w:tcPr>
          <w:p w14:paraId="19E3FE57" w14:textId="77777777" w:rsidR="00D93ADB" w:rsidRPr="000D3037" w:rsidRDefault="00D93ADB" w:rsidP="00015D1E"/>
        </w:tc>
      </w:tr>
    </w:tbl>
    <w:p w14:paraId="6D33F77B" w14:textId="77777777" w:rsidR="00D93ADB" w:rsidRDefault="00D93ADB" w:rsidP="00D93ADB"/>
    <w:bookmarkEnd w:id="4"/>
    <w:p w14:paraId="7DAA1B1F" w14:textId="77777777" w:rsidR="00D93ADB" w:rsidRPr="000D3037" w:rsidRDefault="00D93ADB" w:rsidP="0086153E">
      <w:pPr>
        <w:pStyle w:val="Voettekst"/>
      </w:pPr>
    </w:p>
    <w:p w14:paraId="01DF74C5" w14:textId="77777777" w:rsidR="00E75D8D" w:rsidRDefault="0086153E" w:rsidP="0086153E">
      <w:pPr>
        <w:pStyle w:val="Kop1"/>
      </w:pPr>
      <w:r>
        <w:t>Communicatie</w:t>
      </w:r>
      <w:r w:rsidR="00E75D8D">
        <w:t xml:space="preserve"> gegevens</w:t>
      </w:r>
    </w:p>
    <w:p w14:paraId="748F4A75" w14:textId="77777777" w:rsidR="0086153E" w:rsidRDefault="0086153E" w:rsidP="0086153E"/>
    <w:p w14:paraId="382860BE" w14:textId="77777777" w:rsidR="0086153E" w:rsidRPr="0086153E" w:rsidRDefault="0086153E" w:rsidP="0086153E">
      <w:bookmarkStart w:id="5" w:name="_Hlk24479117"/>
      <w:r>
        <w:t xml:space="preserve">Binnen onze vereniging communiceren wij met onze leden via OneDrive. Na ontvangst van je aanmeldingsformulier sturen we de informatie over OneDrive aan je door. Om gebruik te kunnen maken is een OneDrive account noodzakelijk. Dit kun je zelf aanmaken, met een mailadres naar keuze. Indien je al een OneDrive account hebt, dan graag hier het mailadres invullen dat gekoppeld is aan jouw OneDrive account. Heb je nog geen OneDrive account en wacht je liever op de informatie, dan graag dit later nog doorgeven. </w:t>
      </w:r>
    </w:p>
    <w:p w14:paraId="00143BB5" w14:textId="77777777" w:rsidR="00E75D8D" w:rsidRPr="00E75D8D" w:rsidRDefault="00E75D8D" w:rsidP="0086153E"/>
    <w:tbl>
      <w:tblPr>
        <w:tblW w:w="0" w:type="auto"/>
        <w:tblLook w:val="04A0" w:firstRow="1" w:lastRow="0" w:firstColumn="1" w:lastColumn="0" w:noHBand="0" w:noVBand="1"/>
      </w:tblPr>
      <w:tblGrid>
        <w:gridCol w:w="2802"/>
        <w:gridCol w:w="6662"/>
      </w:tblGrid>
      <w:tr w:rsidR="00E75D8D" w:rsidRPr="0086153E" w14:paraId="6BA2E77A" w14:textId="77777777" w:rsidTr="69E68091">
        <w:trPr>
          <w:trHeight w:val="340"/>
        </w:trPr>
        <w:tc>
          <w:tcPr>
            <w:tcW w:w="2802" w:type="dxa"/>
          </w:tcPr>
          <w:p w14:paraId="23434AB3" w14:textId="09147E5A" w:rsidR="00E75D8D" w:rsidRPr="0086153E" w:rsidRDefault="00E75D8D" w:rsidP="0086153E">
            <w:pPr>
              <w:rPr>
                <w:lang w:val="en-GB"/>
              </w:rPr>
            </w:pPr>
            <w:r w:rsidRPr="0086153E">
              <w:rPr>
                <w:lang w:val="en-GB"/>
              </w:rPr>
              <w:t>E-mailadres</w:t>
            </w:r>
            <w:r w:rsidR="0086153E" w:rsidRPr="0086153E">
              <w:rPr>
                <w:lang w:val="en-GB"/>
              </w:rPr>
              <w:t xml:space="preserve"> waar </w:t>
            </w:r>
            <w:r w:rsidR="00677926">
              <w:rPr>
                <w:lang w:val="en-GB"/>
              </w:rPr>
              <w:t>O</w:t>
            </w:r>
            <w:r w:rsidR="0086153E" w:rsidRPr="0086153E">
              <w:rPr>
                <w:lang w:val="en-GB"/>
              </w:rPr>
              <w:t>neDrive a</w:t>
            </w:r>
            <w:r w:rsidR="0086153E">
              <w:rPr>
                <w:lang w:val="en-GB"/>
              </w:rPr>
              <w:t>ccount aan gekoppeld is</w:t>
            </w:r>
          </w:p>
        </w:tc>
        <w:tc>
          <w:tcPr>
            <w:tcW w:w="6662" w:type="dxa"/>
            <w:tcBorders>
              <w:bottom w:val="single" w:sz="4" w:space="0" w:color="auto"/>
            </w:tcBorders>
          </w:tcPr>
          <w:p w14:paraId="6795747E" w14:textId="79DFCF02" w:rsidR="00E75D8D" w:rsidRPr="0086153E" w:rsidRDefault="00E75D8D" w:rsidP="69E68091">
            <w:pPr>
              <w:rPr>
                <w:rFonts w:eastAsia="Calibri" w:cs="Calibri"/>
                <w:lang w:val="en-GB"/>
              </w:rPr>
            </w:pPr>
          </w:p>
        </w:tc>
      </w:tr>
    </w:tbl>
    <w:p w14:paraId="63972E20" w14:textId="77777777" w:rsidR="006B4B36" w:rsidRDefault="006B4B36" w:rsidP="0086153E"/>
    <w:bookmarkEnd w:id="5"/>
    <w:p w14:paraId="39D176BD" w14:textId="77777777" w:rsidR="00047DFB" w:rsidRDefault="00047DFB" w:rsidP="0086153E">
      <w:r>
        <w:t>Wij mailen niet naar h</w:t>
      </w:r>
      <w:r w:rsidR="0086153E">
        <w:t>et mailadres dat gekoppeld is aan jouw OneDrive accoun</w:t>
      </w:r>
      <w:r>
        <w:t xml:space="preserve">t, </w:t>
      </w:r>
      <w:r w:rsidR="0086153E">
        <w:t xml:space="preserve">tenzij jij aangeeft dat je wilt dat dit mailadres gebruikt wordt. </w:t>
      </w:r>
    </w:p>
    <w:p w14:paraId="33C506D4" w14:textId="77777777" w:rsidR="00047DFB" w:rsidRDefault="00047DFB" w:rsidP="0086153E"/>
    <w:p w14:paraId="28A3C883" w14:textId="77777777" w:rsidR="00254291" w:rsidRPr="0086153E" w:rsidRDefault="006B4B36" w:rsidP="0086153E">
      <w:r>
        <w:t>Geef in onderstaande veld aan welk</w:t>
      </w:r>
      <w:r w:rsidR="00047DFB">
        <w:t>(e)</w:t>
      </w:r>
      <w:r>
        <w:t xml:space="preserve"> mailadres</w:t>
      </w:r>
      <w:r w:rsidR="00047DFB">
        <w:t>(sen)</w:t>
      </w:r>
      <w:r>
        <w:t xml:space="preserve"> je wilt gebruiken voor alle communicatie van onze vereniging naar jou toe</w:t>
      </w:r>
      <w:r w:rsidR="00047DFB">
        <w:t xml:space="preserve">. </w:t>
      </w:r>
      <w:bookmarkStart w:id="6" w:name="_Hlk42954459"/>
      <w:r w:rsidR="00254291">
        <w:t xml:space="preserve">Tot 18 jaar is het mogelijk dat wij onze informatie zowel doorgeven aan leden als aan ouders. Op het moment dat een lid 18 jaar wordt, zullen wij ouder en kind informeren dat wij vanaf dat moment geen informatie meer aan de ouders verstrekken, maar dat vanaf dat moment alles rechtstreeks via het lid zelf gaat. </w:t>
      </w:r>
    </w:p>
    <w:p w14:paraId="2E5006BC" w14:textId="77777777" w:rsidR="0086153E" w:rsidRPr="00E75D8D" w:rsidRDefault="0086153E" w:rsidP="0086153E"/>
    <w:tbl>
      <w:tblPr>
        <w:tblW w:w="0" w:type="auto"/>
        <w:tblLook w:val="04A0" w:firstRow="1" w:lastRow="0" w:firstColumn="1" w:lastColumn="0" w:noHBand="0" w:noVBand="1"/>
      </w:tblPr>
      <w:tblGrid>
        <w:gridCol w:w="2518"/>
        <w:gridCol w:w="7088"/>
      </w:tblGrid>
      <w:tr w:rsidR="0086153E" w:rsidRPr="00496F9E" w14:paraId="28D0CCB9" w14:textId="77777777" w:rsidTr="69E68091">
        <w:trPr>
          <w:trHeight w:val="340"/>
        </w:trPr>
        <w:tc>
          <w:tcPr>
            <w:tcW w:w="2518" w:type="dxa"/>
          </w:tcPr>
          <w:p w14:paraId="4F1F162A" w14:textId="77777777" w:rsidR="0086153E" w:rsidRPr="006B4B36" w:rsidRDefault="0086153E" w:rsidP="00D00DC4">
            <w:pPr>
              <w:rPr>
                <w:lang w:val="fr-FR"/>
              </w:rPr>
            </w:pPr>
            <w:bookmarkStart w:id="7" w:name="_Hlk24561337"/>
            <w:r w:rsidRPr="006B4B36">
              <w:rPr>
                <w:lang w:val="fr-FR"/>
              </w:rPr>
              <w:t xml:space="preserve">E-mailadres </w:t>
            </w:r>
            <w:r w:rsidR="006B4B36" w:rsidRPr="006B4B36">
              <w:rPr>
                <w:lang w:val="fr-FR"/>
              </w:rPr>
              <w:t>voor alle communicat</w:t>
            </w:r>
            <w:r w:rsidR="006B4B36">
              <w:rPr>
                <w:lang w:val="fr-FR"/>
              </w:rPr>
              <w:t>ie</w:t>
            </w:r>
          </w:p>
        </w:tc>
        <w:tc>
          <w:tcPr>
            <w:tcW w:w="7088" w:type="dxa"/>
            <w:tcBorders>
              <w:bottom w:val="single" w:sz="4" w:space="0" w:color="auto"/>
            </w:tcBorders>
          </w:tcPr>
          <w:p w14:paraId="38204741" w14:textId="77777777" w:rsidR="00047DFB" w:rsidRDefault="00D73B59" w:rsidP="00047DFB">
            <w:pPr>
              <w:pStyle w:val="Lijstalinea"/>
              <w:numPr>
                <w:ilvl w:val="0"/>
                <w:numId w:val="7"/>
              </w:numPr>
              <w:rPr>
                <w:lang w:val="fr-FR"/>
              </w:rPr>
            </w:pPr>
            <w:sdt>
              <w:sdtPr>
                <w:rPr>
                  <w:lang w:val="fr-FR"/>
                </w:rPr>
                <w:alias w:val="Van"/>
                <w:tag w:val="Van"/>
                <w:id w:val="-1362347307"/>
                <w:placeholder>
                  <w:docPart w:val="9242A022422B43BCBACE6DE3D1FD1D05"/>
                </w:placeholder>
                <w:showingPlcHdr/>
                <w:comboBox>
                  <w:listItem w:value="Kies een item."/>
                  <w:listItem w:displayText="Ouder/Verzorger" w:value="Ouder/Verzorger"/>
                  <w:listItem w:displayText="Kind" w:value="Kind"/>
                </w:comboBox>
              </w:sdtPr>
              <w:sdtEndPr/>
              <w:sdtContent>
                <w:r w:rsidR="00047DFB" w:rsidRPr="00F3562F">
                  <w:rPr>
                    <w:rStyle w:val="Tekstvantijdelijkeaanduiding"/>
                  </w:rPr>
                  <w:t>Kies een item.</w:t>
                </w:r>
              </w:sdtContent>
            </w:sdt>
            <w:r w:rsidR="00047DFB" w:rsidRPr="00047DFB">
              <w:rPr>
                <w:lang w:val="fr-FR"/>
              </w:rPr>
              <w:t xml:space="preserve">    </w:t>
            </w:r>
            <w:sdt>
              <w:sdtPr>
                <w:rPr>
                  <w:lang w:val="fr-FR"/>
                </w:rPr>
                <w:alias w:val="Emailadres"/>
                <w:tag w:val="Emailadres"/>
                <w:id w:val="1570226416"/>
                <w:placeholder>
                  <w:docPart w:val="2B0CBDB803E5456EAB57C7CB544761C6"/>
                </w:placeholder>
                <w:showingPlcHdr/>
                <w:text/>
              </w:sdtPr>
              <w:sdtEndPr/>
              <w:sdtContent>
                <w:r w:rsidR="00047DFB" w:rsidRPr="00F3562F">
                  <w:rPr>
                    <w:rStyle w:val="Tekstvantijdelijkeaanduiding"/>
                  </w:rPr>
                  <w:t>Klik of tik om tekst in te voeren.</w:t>
                </w:r>
              </w:sdtContent>
            </w:sdt>
          </w:p>
          <w:p w14:paraId="495A508B" w14:textId="77777777" w:rsidR="003844CD" w:rsidRPr="00047DFB" w:rsidRDefault="003844CD" w:rsidP="00047DFB">
            <w:pPr>
              <w:rPr>
                <w:lang w:val="fr-FR"/>
              </w:rPr>
            </w:pPr>
          </w:p>
        </w:tc>
      </w:tr>
      <w:bookmarkEnd w:id="6"/>
      <w:bookmarkEnd w:id="7"/>
    </w:tbl>
    <w:p w14:paraId="6D4AA215" w14:textId="77777777" w:rsidR="0086153E" w:rsidRDefault="0086153E" w:rsidP="0086153E"/>
    <w:p w14:paraId="6338E767" w14:textId="77777777" w:rsidR="00047DFB" w:rsidRDefault="00047DFB" w:rsidP="00047DFB"/>
    <w:p w14:paraId="19124A4A" w14:textId="77777777" w:rsidR="00047DFB" w:rsidRDefault="00047DFB" w:rsidP="00047DFB">
      <w:r>
        <w:t xml:space="preserve">Daarnaast is het mogelijk om facturen op een apart mailadres binnen te laten komen. Ook dat kun je hieronder aangeven. </w:t>
      </w:r>
    </w:p>
    <w:p w14:paraId="6DB8B3A0" w14:textId="77777777" w:rsidR="00047DFB" w:rsidRDefault="00047DFB" w:rsidP="00047DFB"/>
    <w:tbl>
      <w:tblPr>
        <w:tblW w:w="0" w:type="auto"/>
        <w:tblLook w:val="04A0" w:firstRow="1" w:lastRow="0" w:firstColumn="1" w:lastColumn="0" w:noHBand="0" w:noVBand="1"/>
      </w:tblPr>
      <w:tblGrid>
        <w:gridCol w:w="2518"/>
        <w:gridCol w:w="7088"/>
      </w:tblGrid>
      <w:tr w:rsidR="00047DFB" w:rsidRPr="006B4B36" w14:paraId="6131BCEF" w14:textId="77777777" w:rsidTr="13CB42E8">
        <w:trPr>
          <w:trHeight w:val="340"/>
        </w:trPr>
        <w:tc>
          <w:tcPr>
            <w:tcW w:w="2518" w:type="dxa"/>
          </w:tcPr>
          <w:p w14:paraId="61CFEA8C" w14:textId="77777777" w:rsidR="00047DFB" w:rsidRPr="006B4B36" w:rsidRDefault="00047DFB" w:rsidP="0067606F">
            <w:pPr>
              <w:rPr>
                <w:lang w:val="de-DE"/>
              </w:rPr>
            </w:pPr>
            <w:r w:rsidRPr="006B4B36">
              <w:rPr>
                <w:lang w:val="de-DE"/>
              </w:rPr>
              <w:t>E-mailadres voor facturen</w:t>
            </w:r>
            <w:r>
              <w:rPr>
                <w:lang w:val="de-DE"/>
              </w:rPr>
              <w:t xml:space="preserve"> / herinneringen</w:t>
            </w:r>
          </w:p>
        </w:tc>
        <w:sdt>
          <w:sdtPr>
            <w:rPr>
              <w:lang w:val="de-DE"/>
            </w:rPr>
            <w:id w:val="1470163329"/>
            <w:showingPlcHdr/>
            <w:text/>
          </w:sdtPr>
          <w:sdtEndPr/>
          <w:sdtContent>
            <w:tc>
              <w:tcPr>
                <w:tcW w:w="7088" w:type="dxa"/>
                <w:tcBorders>
                  <w:bottom w:val="single" w:sz="4" w:space="0" w:color="auto"/>
                </w:tcBorders>
              </w:tcPr>
              <w:p w14:paraId="0065EC95" w14:textId="72222821" w:rsidR="00047DFB" w:rsidRPr="006B4B36" w:rsidRDefault="00D73B59" w:rsidP="0067606F">
                <w:pPr>
                  <w:rPr>
                    <w:lang w:val="de-DE"/>
                  </w:rPr>
                </w:pPr>
                <w:r>
                  <w:rPr>
                    <w:lang w:val="de-DE"/>
                  </w:rPr>
                  <w:t xml:space="preserve">     </w:t>
                </w:r>
              </w:p>
            </w:tc>
          </w:sdtContent>
        </w:sdt>
      </w:tr>
    </w:tbl>
    <w:p w14:paraId="4C2A0E7E" w14:textId="77777777" w:rsidR="00E75D8D" w:rsidRDefault="00E75D8D" w:rsidP="0086153E"/>
    <w:tbl>
      <w:tblPr>
        <w:tblW w:w="0" w:type="auto"/>
        <w:tblLook w:val="04A0" w:firstRow="1" w:lastRow="0" w:firstColumn="1" w:lastColumn="0" w:noHBand="0" w:noVBand="1"/>
      </w:tblPr>
      <w:tblGrid>
        <w:gridCol w:w="2518"/>
        <w:gridCol w:w="6262"/>
      </w:tblGrid>
      <w:tr w:rsidR="00254291" w:rsidRPr="00496F9E" w14:paraId="6A948B39" w14:textId="77777777" w:rsidTr="13CB42E8">
        <w:trPr>
          <w:trHeight w:val="340"/>
        </w:trPr>
        <w:tc>
          <w:tcPr>
            <w:tcW w:w="2518" w:type="dxa"/>
          </w:tcPr>
          <w:p w14:paraId="047ACEB2" w14:textId="77777777" w:rsidR="00254291" w:rsidRPr="006B4B36" w:rsidRDefault="00254291" w:rsidP="00015D1E">
            <w:pPr>
              <w:rPr>
                <w:lang w:val="fr-FR"/>
              </w:rPr>
            </w:pPr>
            <w:r>
              <w:rPr>
                <w:lang w:val="fr-FR"/>
              </w:rPr>
              <w:t>Bijzonderheden</w:t>
            </w:r>
          </w:p>
        </w:tc>
        <w:tc>
          <w:tcPr>
            <w:tcW w:w="6262" w:type="dxa"/>
            <w:tcBorders>
              <w:bottom w:val="single" w:sz="4" w:space="0" w:color="auto"/>
            </w:tcBorders>
          </w:tcPr>
          <w:p w14:paraId="001CC3EA" w14:textId="77777777" w:rsidR="00254291" w:rsidRPr="00496F9E" w:rsidRDefault="00254291" w:rsidP="00015D1E"/>
        </w:tc>
      </w:tr>
    </w:tbl>
    <w:p w14:paraId="5FADF1C8" w14:textId="77777777" w:rsidR="00254291" w:rsidRDefault="00254291" w:rsidP="0086153E"/>
    <w:p w14:paraId="2F217959" w14:textId="77777777" w:rsidR="00254291" w:rsidRDefault="00254291" w:rsidP="0086153E"/>
    <w:p w14:paraId="32391031" w14:textId="77777777" w:rsidR="00254291" w:rsidRDefault="00254291" w:rsidP="0086153E">
      <w:r>
        <w:t xml:space="preserve">In verband met de privacywetgeving </w:t>
      </w:r>
      <w:r w:rsidR="00677926">
        <w:t xml:space="preserve">en onze statuten </w:t>
      </w:r>
      <w:r>
        <w:t xml:space="preserve">willen wij </w:t>
      </w:r>
      <w:r w:rsidR="00677926">
        <w:t xml:space="preserve">je </w:t>
      </w:r>
      <w:r>
        <w:t xml:space="preserve">vragen om onderstaande vakjes aan te kruisen, indien je hiermee akkoord bent. </w:t>
      </w:r>
      <w:r w:rsidRPr="00254291">
        <w:t>Voor personen jonger dan 16 jaar geldt dat een ouder, verzorger of wettelijke vertegenwoordiger toestemming moet geven en het aanvraagformulier moet ondertekenen</w:t>
      </w:r>
    </w:p>
    <w:p w14:paraId="522EFEDE" w14:textId="77777777" w:rsidR="00254291" w:rsidRDefault="00254291" w:rsidP="0086153E"/>
    <w:p w14:paraId="6FF46708" w14:textId="70FF2FAA" w:rsidR="00254291" w:rsidRPr="00254291" w:rsidRDefault="00D73B59" w:rsidP="00254291">
      <w:pPr>
        <w:ind w:left="426" w:hanging="426"/>
      </w:pPr>
      <w:sdt>
        <w:sdtPr>
          <w:id w:val="-87446367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254291">
        <w:tab/>
      </w:r>
      <w:r w:rsidR="00254291" w:rsidRPr="00254291">
        <w:t>Hierbij geef ik toestemming om bovenstaande gegevens te bewaren gedurende mijn lidmaatschap van Muziekvereniging Meierijstad.</w:t>
      </w:r>
    </w:p>
    <w:p w14:paraId="0E219CB0" w14:textId="77777777" w:rsidR="00254291" w:rsidRPr="00254291" w:rsidRDefault="00254291" w:rsidP="00254291"/>
    <w:p w14:paraId="3A84CC4D" w14:textId="3832C158" w:rsidR="00254291" w:rsidRPr="00254291" w:rsidRDefault="00D73B59" w:rsidP="00254291">
      <w:pPr>
        <w:ind w:left="360" w:hanging="360"/>
      </w:pPr>
      <w:sdt>
        <w:sdtPr>
          <w:id w:val="-119006043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254291">
        <w:tab/>
      </w:r>
      <w:r w:rsidR="00254291" w:rsidRPr="00254291">
        <w:t>Ik heb er geen bezwaar tegen dat tijdens activiteiten van de vereniging beeldopnamen kunnen worden gemaakt die gebruikt worden voor de website of PR-doeleinden.</w:t>
      </w:r>
    </w:p>
    <w:p w14:paraId="139E80F0" w14:textId="77777777" w:rsidR="00254291" w:rsidRPr="00254291" w:rsidRDefault="00254291" w:rsidP="00254291"/>
    <w:p w14:paraId="42C53E4B" w14:textId="4905B33A" w:rsidR="00254291" w:rsidRPr="00254291" w:rsidRDefault="00D73B59" w:rsidP="00254291">
      <w:pPr>
        <w:ind w:left="360" w:hanging="360"/>
      </w:pPr>
      <w:sdt>
        <w:sdtPr>
          <w:id w:val="106167277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254291">
        <w:tab/>
      </w:r>
      <w:r w:rsidR="00254291" w:rsidRPr="00254291">
        <w:t>Ik heb er geen bezwaar tegen dat oproepingen voor de Algemene Ledenvergadering van de vereniging plaats vinden op schriftelijke, digitale wijze, zoals genoemd in artikel 18.2 van de statuten van de vereniging.</w:t>
      </w:r>
    </w:p>
    <w:p w14:paraId="23F3AB8C" w14:textId="77777777" w:rsidR="00254291" w:rsidRPr="00254291" w:rsidRDefault="00254291" w:rsidP="00254291">
      <w:pPr>
        <w:pStyle w:val="Lijstalinea"/>
        <w:rPr>
          <w:rFonts w:ascii="Calibri" w:hAnsi="Calibri"/>
          <w:sz w:val="22"/>
          <w:szCs w:val="22"/>
        </w:rPr>
      </w:pPr>
    </w:p>
    <w:p w14:paraId="5608EDB4" w14:textId="77777777" w:rsidR="00254291" w:rsidRPr="00254291" w:rsidRDefault="00254291" w:rsidP="00254291">
      <w:r w:rsidRPr="00254291">
        <w:t xml:space="preserve">Ondergetekende verklaart hierbij akkoord te gaan met de voorwaarden die verbonden zijn aan het lidmaatschap van Muziekvereniging Meierijstad. Deze zijn vastgelegd in de statuten, het huishoudelijk reglement en de contributieregeling van de vereniging. Op </w:t>
      </w:r>
      <w:r w:rsidR="00677926">
        <w:t>jouw</w:t>
      </w:r>
      <w:r w:rsidRPr="00254291">
        <w:t xml:space="preserve"> verzoek kunnen wij </w:t>
      </w:r>
      <w:r w:rsidR="00677926">
        <w:t>je</w:t>
      </w:r>
      <w:r w:rsidRPr="00254291">
        <w:t xml:space="preserve"> de voorwaarden digitaal toesturen. Na verwerking van </w:t>
      </w:r>
      <w:r w:rsidR="00677926">
        <w:t xml:space="preserve">jouw </w:t>
      </w:r>
      <w:r w:rsidRPr="00254291">
        <w:t>inschrijving he</w:t>
      </w:r>
      <w:r w:rsidR="00677926">
        <w:t>b je</w:t>
      </w:r>
      <w:r w:rsidRPr="00254291">
        <w:t xml:space="preserve"> toegang tot deze voorwaarden via de Onedrive van de vereniging.</w:t>
      </w:r>
    </w:p>
    <w:p w14:paraId="5A52F42A" w14:textId="1AADA6A7" w:rsidR="00254291" w:rsidRPr="00254291" w:rsidRDefault="00254291" w:rsidP="13CB42E8"/>
    <w:p w14:paraId="3B6DC5E0" w14:textId="77777777" w:rsidR="00254291" w:rsidRPr="00254291" w:rsidRDefault="00254291" w:rsidP="00254291"/>
    <w:tbl>
      <w:tblPr>
        <w:tblW w:w="0" w:type="auto"/>
        <w:tblLook w:val="04A0" w:firstRow="1" w:lastRow="0" w:firstColumn="1" w:lastColumn="0" w:noHBand="0" w:noVBand="1"/>
      </w:tblPr>
      <w:tblGrid>
        <w:gridCol w:w="2518"/>
        <w:gridCol w:w="6262"/>
      </w:tblGrid>
      <w:tr w:rsidR="004F0278" w:rsidRPr="000D3037" w14:paraId="3B801DFC" w14:textId="77777777" w:rsidTr="13CB42E8">
        <w:trPr>
          <w:trHeight w:val="340"/>
        </w:trPr>
        <w:tc>
          <w:tcPr>
            <w:tcW w:w="2518" w:type="dxa"/>
          </w:tcPr>
          <w:p w14:paraId="7D4CFB50" w14:textId="77777777" w:rsidR="004F0278" w:rsidRDefault="004F0278" w:rsidP="00015D1E">
            <w:r>
              <w:t>Handtekening:</w:t>
            </w:r>
          </w:p>
          <w:p w14:paraId="0D521D35" w14:textId="77777777" w:rsidR="004F0278" w:rsidRPr="000D3037" w:rsidRDefault="004F0278" w:rsidP="00015D1E"/>
        </w:tc>
        <w:tc>
          <w:tcPr>
            <w:tcW w:w="6262" w:type="dxa"/>
            <w:tcBorders>
              <w:bottom w:val="single" w:sz="4" w:space="0" w:color="auto"/>
            </w:tcBorders>
          </w:tcPr>
          <w:p w14:paraId="22373885" w14:textId="7AB9A46A" w:rsidR="004F0278" w:rsidRPr="000D3037" w:rsidRDefault="004F0278" w:rsidP="00015D1E"/>
        </w:tc>
      </w:tr>
      <w:tr w:rsidR="004F0278" w:rsidRPr="000D3037" w14:paraId="59A641BA" w14:textId="77777777" w:rsidTr="13CB42E8">
        <w:trPr>
          <w:trHeight w:val="340"/>
        </w:trPr>
        <w:tc>
          <w:tcPr>
            <w:tcW w:w="2518" w:type="dxa"/>
          </w:tcPr>
          <w:p w14:paraId="3D0B13F4" w14:textId="77777777" w:rsidR="004F0278" w:rsidRDefault="004F0278" w:rsidP="00015D1E"/>
          <w:p w14:paraId="6D095573" w14:textId="77777777" w:rsidR="004F0278" w:rsidRPr="000D3037" w:rsidRDefault="004F0278" w:rsidP="004F0278">
            <w:r>
              <w:t>Naam:</w:t>
            </w:r>
          </w:p>
        </w:tc>
        <w:tc>
          <w:tcPr>
            <w:tcW w:w="6262" w:type="dxa"/>
            <w:tcBorders>
              <w:top w:val="single" w:sz="4" w:space="0" w:color="auto"/>
              <w:bottom w:val="single" w:sz="4" w:space="0" w:color="auto"/>
            </w:tcBorders>
          </w:tcPr>
          <w:p w14:paraId="1A200681" w14:textId="3EE56960" w:rsidR="004F0278" w:rsidRPr="000D3037" w:rsidRDefault="004F0278" w:rsidP="00015D1E"/>
        </w:tc>
      </w:tr>
      <w:tr w:rsidR="004F0278" w:rsidRPr="000D3037" w14:paraId="3EC38CD0" w14:textId="77777777" w:rsidTr="13CB42E8">
        <w:trPr>
          <w:trHeight w:val="340"/>
        </w:trPr>
        <w:tc>
          <w:tcPr>
            <w:tcW w:w="2518" w:type="dxa"/>
          </w:tcPr>
          <w:p w14:paraId="5A34659E" w14:textId="77777777" w:rsidR="004F0278" w:rsidRDefault="004F0278" w:rsidP="00015D1E"/>
          <w:p w14:paraId="272B5191" w14:textId="77777777" w:rsidR="004F0278" w:rsidRDefault="004F0278" w:rsidP="00015D1E">
            <w:r>
              <w:t>Datum:</w:t>
            </w:r>
          </w:p>
        </w:tc>
        <w:tc>
          <w:tcPr>
            <w:tcW w:w="6262" w:type="dxa"/>
            <w:tcBorders>
              <w:top w:val="single" w:sz="4" w:space="0" w:color="auto"/>
              <w:bottom w:val="single" w:sz="4" w:space="0" w:color="auto"/>
            </w:tcBorders>
          </w:tcPr>
          <w:p w14:paraId="43E4E21F" w14:textId="02084CE3" w:rsidR="004F0278" w:rsidRPr="000D3037" w:rsidRDefault="004F0278" w:rsidP="00015D1E"/>
        </w:tc>
      </w:tr>
    </w:tbl>
    <w:p w14:paraId="6EFDE153" w14:textId="77777777" w:rsidR="004F0278" w:rsidRDefault="004F0278" w:rsidP="004F0278">
      <w:pPr>
        <w:spacing w:line="276" w:lineRule="auto"/>
      </w:pPr>
    </w:p>
    <w:p w14:paraId="1CBA1E39" w14:textId="77777777" w:rsidR="004F0278" w:rsidRDefault="004F0278" w:rsidP="004F0278">
      <w:pPr>
        <w:spacing w:line="276" w:lineRule="auto"/>
      </w:pPr>
    </w:p>
    <w:p w14:paraId="2B2627EE" w14:textId="77777777" w:rsidR="00254291" w:rsidRPr="00254291" w:rsidRDefault="00254291" w:rsidP="00254291"/>
    <w:p w14:paraId="71D6AA47" w14:textId="77777777" w:rsidR="00254291" w:rsidRPr="00254291" w:rsidRDefault="00254291" w:rsidP="00254291"/>
    <w:p w14:paraId="534F574F" w14:textId="77777777" w:rsidR="004F0278" w:rsidRDefault="00254291" w:rsidP="00254291">
      <w:r>
        <w:t xml:space="preserve">Het aanmeldformulier kan, voorzien van handtekening, verstuurd worden naar </w:t>
      </w:r>
      <w:hyperlink r:id="rId9" w:history="1">
        <w:r w:rsidRPr="00CD0CAD">
          <w:rPr>
            <w:rStyle w:val="Hyperlink"/>
          </w:rPr>
          <w:t>ledenadministratie@muziekverenigingmeierijstad.nl</w:t>
        </w:r>
      </w:hyperlink>
      <w:r>
        <w:t xml:space="preserve"> </w:t>
      </w:r>
    </w:p>
    <w:p w14:paraId="25D552BC" w14:textId="77777777" w:rsidR="004F0278" w:rsidRDefault="004F0278" w:rsidP="00254291"/>
    <w:p w14:paraId="03D3B265" w14:textId="77777777" w:rsidR="00254291" w:rsidRPr="00254291" w:rsidRDefault="004F0278" w:rsidP="00254291">
      <w:r>
        <w:t>Zodra wij het aanmeldformulier verwerkt hebben, ontvang</w:t>
      </w:r>
      <w:r w:rsidR="00677926">
        <w:t xml:space="preserve"> je </w:t>
      </w:r>
      <w:r>
        <w:t xml:space="preserve">van ons een e-mail. </w:t>
      </w:r>
    </w:p>
    <w:p w14:paraId="6B6F73BA" w14:textId="77777777" w:rsidR="00254291" w:rsidRPr="00254291" w:rsidRDefault="00254291" w:rsidP="00254291"/>
    <w:p w14:paraId="2DB798C3" w14:textId="77777777" w:rsidR="00254291" w:rsidRPr="00254291" w:rsidRDefault="00254291" w:rsidP="00254291"/>
    <w:p w14:paraId="776C43C8" w14:textId="77777777" w:rsidR="004F6942" w:rsidRPr="00E75D8D" w:rsidRDefault="004F6942" w:rsidP="0086153E"/>
    <w:sectPr w:rsidR="004F6942" w:rsidRPr="00E75D8D" w:rsidSect="00E75D8D">
      <w:footerReference w:type="default" r:id="rId10"/>
      <w:pgSz w:w="12240" w:h="15840"/>
      <w:pgMar w:top="1440" w:right="1183" w:bottom="1440" w:left="1276"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1E07B" w14:textId="77777777" w:rsidR="00426C70" w:rsidRDefault="00426C70" w:rsidP="0086153E">
      <w:r>
        <w:separator/>
      </w:r>
    </w:p>
  </w:endnote>
  <w:endnote w:type="continuationSeparator" w:id="0">
    <w:p w14:paraId="4C97F369" w14:textId="77777777" w:rsidR="00426C70" w:rsidRDefault="00426C70" w:rsidP="0086153E">
      <w:r>
        <w:continuationSeparator/>
      </w:r>
    </w:p>
  </w:endnote>
  <w:endnote w:type="continuationNotice" w:id="1">
    <w:p w14:paraId="536CF567" w14:textId="77777777" w:rsidR="00426C70" w:rsidRDefault="00426C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50856" w14:textId="77777777" w:rsidR="00955E65" w:rsidRPr="000D3037" w:rsidRDefault="00F86C10" w:rsidP="0086153E">
    <w:pPr>
      <w:pStyle w:val="Voettekst"/>
    </w:pPr>
    <w:r>
      <w:t>Muziekvereniging Meierijstad</w:t>
    </w:r>
    <w:r w:rsidR="00955E65" w:rsidRPr="000D3037">
      <w:tab/>
    </w:r>
    <w:r w:rsidR="00955E65" w:rsidRPr="000D3037">
      <w:tab/>
    </w:r>
    <w:r w:rsidR="00EE21BC" w:rsidRPr="000D3037">
      <w:t xml:space="preserve">Formulier aanmelding </w:t>
    </w:r>
    <w:r w:rsidR="00047DFB">
      <w:t>juni</w:t>
    </w:r>
    <w:r w:rsidR="00677926">
      <w:t xml:space="preserv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42816" w14:textId="77777777" w:rsidR="00426C70" w:rsidRDefault="00426C70" w:rsidP="0086153E">
      <w:r>
        <w:separator/>
      </w:r>
    </w:p>
  </w:footnote>
  <w:footnote w:type="continuationSeparator" w:id="0">
    <w:p w14:paraId="0E21C9E6" w14:textId="77777777" w:rsidR="00426C70" w:rsidRDefault="00426C70" w:rsidP="0086153E">
      <w:r>
        <w:continuationSeparator/>
      </w:r>
    </w:p>
  </w:footnote>
  <w:footnote w:type="continuationNotice" w:id="1">
    <w:p w14:paraId="7BDD7BD1" w14:textId="77777777" w:rsidR="00426C70" w:rsidRDefault="00426C7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0D3C"/>
    <w:multiLevelType w:val="hybridMultilevel"/>
    <w:tmpl w:val="400428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7D85AE8"/>
    <w:multiLevelType w:val="hybridMultilevel"/>
    <w:tmpl w:val="9EF498E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56AB1BA0"/>
    <w:multiLevelType w:val="hybridMultilevel"/>
    <w:tmpl w:val="D61A65CC"/>
    <w:lvl w:ilvl="0" w:tplc="43F20516">
      <w:numFmt w:val="bullet"/>
      <w:lvlText w:val=""/>
      <w:lvlJc w:val="left"/>
      <w:pPr>
        <w:ind w:left="360" w:hanging="360"/>
      </w:pPr>
      <w:rPr>
        <w:rFonts w:ascii="Wingdings" w:eastAsia="Times New Roman" w:hAnsi="Wingdings"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3" w15:restartNumberingAfterBreak="0">
    <w:nsid w:val="5A8B4C37"/>
    <w:multiLevelType w:val="hybridMultilevel"/>
    <w:tmpl w:val="400428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5E7E5837"/>
    <w:multiLevelType w:val="hybridMultilevel"/>
    <w:tmpl w:val="400428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6F527D4D"/>
    <w:multiLevelType w:val="hybridMultilevel"/>
    <w:tmpl w:val="400428F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7FC169C9"/>
    <w:multiLevelType w:val="hybridMultilevel"/>
    <w:tmpl w:val="750E33E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904683148">
    <w:abstractNumId w:val="6"/>
  </w:num>
  <w:num w:numId="2" w16cid:durableId="1129006851">
    <w:abstractNumId w:val="3"/>
  </w:num>
  <w:num w:numId="3" w16cid:durableId="1156146305">
    <w:abstractNumId w:val="2"/>
  </w:num>
  <w:num w:numId="4" w16cid:durableId="2121483305">
    <w:abstractNumId w:val="0"/>
  </w:num>
  <w:num w:numId="5" w16cid:durableId="748773765">
    <w:abstractNumId w:val="4"/>
  </w:num>
  <w:num w:numId="6" w16cid:durableId="918245298">
    <w:abstractNumId w:val="5"/>
  </w:num>
  <w:num w:numId="7" w16cid:durableId="17221679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C05"/>
    <w:rsid w:val="00007A2A"/>
    <w:rsid w:val="00010FE6"/>
    <w:rsid w:val="00015D1E"/>
    <w:rsid w:val="000319E3"/>
    <w:rsid w:val="0003277E"/>
    <w:rsid w:val="00047DFB"/>
    <w:rsid w:val="000527D1"/>
    <w:rsid w:val="000A79C1"/>
    <w:rsid w:val="000C1BB8"/>
    <w:rsid w:val="000D3037"/>
    <w:rsid w:val="000F4472"/>
    <w:rsid w:val="000F495E"/>
    <w:rsid w:val="00131551"/>
    <w:rsid w:val="00131C05"/>
    <w:rsid w:val="00131C1B"/>
    <w:rsid w:val="00134753"/>
    <w:rsid w:val="00143D5D"/>
    <w:rsid w:val="00172B2B"/>
    <w:rsid w:val="00195CF0"/>
    <w:rsid w:val="001960DF"/>
    <w:rsid w:val="001D19BF"/>
    <w:rsid w:val="00254291"/>
    <w:rsid w:val="00275E59"/>
    <w:rsid w:val="0027678C"/>
    <w:rsid w:val="00294C78"/>
    <w:rsid w:val="002B6D0D"/>
    <w:rsid w:val="00321823"/>
    <w:rsid w:val="003348B7"/>
    <w:rsid w:val="003844CD"/>
    <w:rsid w:val="00400131"/>
    <w:rsid w:val="00411233"/>
    <w:rsid w:val="00426C70"/>
    <w:rsid w:val="00496F9E"/>
    <w:rsid w:val="004B7AD7"/>
    <w:rsid w:val="004F0278"/>
    <w:rsid w:val="004F6942"/>
    <w:rsid w:val="0052210D"/>
    <w:rsid w:val="00531C3A"/>
    <w:rsid w:val="0055165F"/>
    <w:rsid w:val="00572369"/>
    <w:rsid w:val="00584D6C"/>
    <w:rsid w:val="00596DEC"/>
    <w:rsid w:val="00617160"/>
    <w:rsid w:val="00677926"/>
    <w:rsid w:val="00680FB8"/>
    <w:rsid w:val="006B4B36"/>
    <w:rsid w:val="00787793"/>
    <w:rsid w:val="007A206D"/>
    <w:rsid w:val="0086153E"/>
    <w:rsid w:val="008A4EFD"/>
    <w:rsid w:val="008B2404"/>
    <w:rsid w:val="00916E09"/>
    <w:rsid w:val="0093436C"/>
    <w:rsid w:val="00943A69"/>
    <w:rsid w:val="00955E65"/>
    <w:rsid w:val="009A6592"/>
    <w:rsid w:val="009E0447"/>
    <w:rsid w:val="009E4B42"/>
    <w:rsid w:val="00A105D3"/>
    <w:rsid w:val="00A90C77"/>
    <w:rsid w:val="00AA2AD0"/>
    <w:rsid w:val="00AD3B81"/>
    <w:rsid w:val="00B07C77"/>
    <w:rsid w:val="00B22370"/>
    <w:rsid w:val="00B338BA"/>
    <w:rsid w:val="00B7424C"/>
    <w:rsid w:val="00BD6CD0"/>
    <w:rsid w:val="00C43584"/>
    <w:rsid w:val="00D00DC4"/>
    <w:rsid w:val="00D013E6"/>
    <w:rsid w:val="00D73B59"/>
    <w:rsid w:val="00D82008"/>
    <w:rsid w:val="00D85EC0"/>
    <w:rsid w:val="00D92B50"/>
    <w:rsid w:val="00D93ADB"/>
    <w:rsid w:val="00E110B4"/>
    <w:rsid w:val="00E25F42"/>
    <w:rsid w:val="00E57591"/>
    <w:rsid w:val="00E67F75"/>
    <w:rsid w:val="00E7087F"/>
    <w:rsid w:val="00E75D8D"/>
    <w:rsid w:val="00EA37FE"/>
    <w:rsid w:val="00EE21BC"/>
    <w:rsid w:val="00F36E96"/>
    <w:rsid w:val="00F55304"/>
    <w:rsid w:val="00F86C10"/>
    <w:rsid w:val="00FD0F90"/>
    <w:rsid w:val="00FF5A8E"/>
    <w:rsid w:val="03BD6FF5"/>
    <w:rsid w:val="0792426A"/>
    <w:rsid w:val="07D31A8C"/>
    <w:rsid w:val="102F6D90"/>
    <w:rsid w:val="10907208"/>
    <w:rsid w:val="13CB42E8"/>
    <w:rsid w:val="171D1B7A"/>
    <w:rsid w:val="1EF26F85"/>
    <w:rsid w:val="23AC96A4"/>
    <w:rsid w:val="255FA161"/>
    <w:rsid w:val="282BE6F9"/>
    <w:rsid w:val="2B3B3A35"/>
    <w:rsid w:val="384267D3"/>
    <w:rsid w:val="39CAB14D"/>
    <w:rsid w:val="40F5981D"/>
    <w:rsid w:val="420BB157"/>
    <w:rsid w:val="4D44F250"/>
    <w:rsid w:val="4D553ED7"/>
    <w:rsid w:val="4E52B758"/>
    <w:rsid w:val="53720E0B"/>
    <w:rsid w:val="56F0135F"/>
    <w:rsid w:val="5E30D7C3"/>
    <w:rsid w:val="61EB9253"/>
    <w:rsid w:val="69E68091"/>
    <w:rsid w:val="6BE529A9"/>
    <w:rsid w:val="6F49AD01"/>
    <w:rsid w:val="715C7ACD"/>
    <w:rsid w:val="719EFA7E"/>
    <w:rsid w:val="7497A5F6"/>
    <w:rsid w:val="761329D7"/>
    <w:rsid w:val="79900EC1"/>
    <w:rsid w:val="7D5FB6F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A2E37F"/>
  <w15:chartTrackingRefBased/>
  <w15:docId w15:val="{801896BB-0E7D-4656-A395-40BDD0D88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imes New Roman" w:hAnsi="Comic Sans MS"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047DFB"/>
    <w:rPr>
      <w:rFonts w:ascii="Calibri" w:hAnsi="Calibri"/>
      <w:noProof/>
      <w:sz w:val="22"/>
      <w:szCs w:val="22"/>
    </w:rPr>
  </w:style>
  <w:style w:type="paragraph" w:styleId="Kop1">
    <w:name w:val="heading 1"/>
    <w:basedOn w:val="Standaard"/>
    <w:next w:val="Standaard"/>
    <w:qFormat/>
    <w:rsid w:val="00E75D8D"/>
    <w:pPr>
      <w:keepNext/>
      <w:outlineLvl w:val="0"/>
    </w:pPr>
    <w:rPr>
      <w:b/>
      <w:sz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pPr>
      <w:tabs>
        <w:tab w:val="center" w:pos="4703"/>
        <w:tab w:val="right" w:pos="9406"/>
      </w:tabs>
    </w:pPr>
  </w:style>
  <w:style w:type="character" w:styleId="Hyperlink">
    <w:name w:val="Hyperlink"/>
    <w:rPr>
      <w:color w:val="0000FF"/>
      <w:u w:val="single"/>
    </w:rPr>
  </w:style>
  <w:style w:type="paragraph" w:styleId="Koptekst">
    <w:name w:val="header"/>
    <w:basedOn w:val="Standaard"/>
    <w:pPr>
      <w:tabs>
        <w:tab w:val="center" w:pos="4536"/>
        <w:tab w:val="right" w:pos="9072"/>
      </w:tabs>
    </w:pPr>
  </w:style>
  <w:style w:type="character" w:styleId="GevolgdeHyperlink">
    <w:name w:val="FollowedHyperlink"/>
    <w:rPr>
      <w:color w:val="800080"/>
      <w:u w:val="single"/>
    </w:rPr>
  </w:style>
  <w:style w:type="table" w:styleId="Tabelraster">
    <w:name w:val="Table Grid"/>
    <w:basedOn w:val="Standaardtabel"/>
    <w:rsid w:val="00EA37F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Onopgelostemelding">
    <w:name w:val="Unresolved Mention"/>
    <w:uiPriority w:val="99"/>
    <w:semiHidden/>
    <w:unhideWhenUsed/>
    <w:rsid w:val="00FF5A8E"/>
    <w:rPr>
      <w:color w:val="605E5C"/>
      <w:shd w:val="clear" w:color="auto" w:fill="E1DFDD"/>
    </w:rPr>
  </w:style>
  <w:style w:type="character" w:styleId="Verwijzingopmerking">
    <w:name w:val="annotation reference"/>
    <w:rsid w:val="009E4B42"/>
    <w:rPr>
      <w:sz w:val="16"/>
      <w:szCs w:val="16"/>
    </w:rPr>
  </w:style>
  <w:style w:type="paragraph" w:styleId="Tekstopmerking">
    <w:name w:val="annotation text"/>
    <w:basedOn w:val="Standaard"/>
    <w:link w:val="TekstopmerkingChar"/>
    <w:rsid w:val="009E4B42"/>
    <w:rPr>
      <w:sz w:val="20"/>
      <w:szCs w:val="20"/>
    </w:rPr>
  </w:style>
  <w:style w:type="character" w:customStyle="1" w:styleId="TekstopmerkingChar">
    <w:name w:val="Tekst opmerking Char"/>
    <w:link w:val="Tekstopmerking"/>
    <w:rsid w:val="009E4B42"/>
    <w:rPr>
      <w:rFonts w:ascii="Calibri" w:hAnsi="Calibri"/>
      <w:noProof/>
    </w:rPr>
  </w:style>
  <w:style w:type="paragraph" w:styleId="Onderwerpvanopmerking">
    <w:name w:val="annotation subject"/>
    <w:basedOn w:val="Tekstopmerking"/>
    <w:next w:val="Tekstopmerking"/>
    <w:link w:val="OnderwerpvanopmerkingChar"/>
    <w:rsid w:val="009E4B42"/>
    <w:rPr>
      <w:b/>
      <w:bCs/>
    </w:rPr>
  </w:style>
  <w:style w:type="character" w:customStyle="1" w:styleId="OnderwerpvanopmerkingChar">
    <w:name w:val="Onderwerp van opmerking Char"/>
    <w:link w:val="Onderwerpvanopmerking"/>
    <w:rsid w:val="009E4B42"/>
    <w:rPr>
      <w:rFonts w:ascii="Calibri" w:hAnsi="Calibri"/>
      <w:b/>
      <w:bCs/>
      <w:noProof/>
    </w:rPr>
  </w:style>
  <w:style w:type="paragraph" w:styleId="Ballontekst">
    <w:name w:val="Balloon Text"/>
    <w:basedOn w:val="Standaard"/>
    <w:link w:val="BallontekstChar"/>
    <w:rsid w:val="009E4B42"/>
    <w:rPr>
      <w:rFonts w:ascii="Segoe UI" w:hAnsi="Segoe UI" w:cs="Segoe UI"/>
      <w:sz w:val="18"/>
      <w:szCs w:val="18"/>
    </w:rPr>
  </w:style>
  <w:style w:type="character" w:customStyle="1" w:styleId="BallontekstChar">
    <w:name w:val="Ballontekst Char"/>
    <w:link w:val="Ballontekst"/>
    <w:rsid w:val="009E4B42"/>
    <w:rPr>
      <w:rFonts w:ascii="Segoe UI" w:hAnsi="Segoe UI" w:cs="Segoe UI"/>
      <w:noProof/>
      <w:sz w:val="18"/>
      <w:szCs w:val="18"/>
    </w:rPr>
  </w:style>
  <w:style w:type="paragraph" w:styleId="Lijstalinea">
    <w:name w:val="List Paragraph"/>
    <w:basedOn w:val="Standaard"/>
    <w:uiPriority w:val="34"/>
    <w:qFormat/>
    <w:rsid w:val="00254291"/>
    <w:pPr>
      <w:ind w:left="708"/>
    </w:pPr>
    <w:rPr>
      <w:rFonts w:ascii="Comic Sans MS" w:hAnsi="Comic Sans MS"/>
      <w:noProof w:val="0"/>
      <w:sz w:val="20"/>
      <w:szCs w:val="20"/>
    </w:rPr>
  </w:style>
  <w:style w:type="character" w:styleId="Tekstvantijdelijkeaanduiding">
    <w:name w:val="Placeholder Text"/>
    <w:basedOn w:val="Standaardalinea-lettertype"/>
    <w:uiPriority w:val="99"/>
    <w:semiHidden/>
    <w:rsid w:val="00B7424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2058920">
      <w:bodyDiv w:val="1"/>
      <w:marLeft w:val="0"/>
      <w:marRight w:val="0"/>
      <w:marTop w:val="0"/>
      <w:marBottom w:val="0"/>
      <w:divBdr>
        <w:top w:val="none" w:sz="0" w:space="0" w:color="auto"/>
        <w:left w:val="none" w:sz="0" w:space="0" w:color="auto"/>
        <w:bottom w:val="none" w:sz="0" w:space="0" w:color="auto"/>
        <w:right w:val="none" w:sz="0" w:space="0" w:color="auto"/>
      </w:divBdr>
    </w:div>
    <w:div w:id="1852260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edenadministratie@muziekverenigingmeierijstad.n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uusj\Downloads\Aanmeldingsformulier%20MVM%20versie%20juni%202020%20-%20definitief.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242A022422B43BCBACE6DE3D1FD1D05"/>
        <w:category>
          <w:name w:val="Algemeen"/>
          <w:gallery w:val="placeholder"/>
        </w:category>
        <w:types>
          <w:type w:val="bbPlcHdr"/>
        </w:types>
        <w:behaviors>
          <w:behavior w:val="content"/>
        </w:behaviors>
        <w:guid w:val="{99A3AE3C-E26F-4E54-AF4B-75DEF7A008CE}"/>
      </w:docPartPr>
      <w:docPartBody>
        <w:p w:rsidR="00131551" w:rsidRDefault="00131551">
          <w:pPr>
            <w:pStyle w:val="9242A022422B43BCBACE6DE3D1FD1D05"/>
          </w:pPr>
          <w:r w:rsidRPr="00F3562F">
            <w:rPr>
              <w:rStyle w:val="Tekstvantijdelijkeaanduiding"/>
            </w:rPr>
            <w:t>Kies een item.</w:t>
          </w:r>
        </w:p>
      </w:docPartBody>
    </w:docPart>
    <w:docPart>
      <w:docPartPr>
        <w:name w:val="2B0CBDB803E5456EAB57C7CB544761C6"/>
        <w:category>
          <w:name w:val="Algemeen"/>
          <w:gallery w:val="placeholder"/>
        </w:category>
        <w:types>
          <w:type w:val="bbPlcHdr"/>
        </w:types>
        <w:behaviors>
          <w:behavior w:val="content"/>
        </w:behaviors>
        <w:guid w:val="{6746E594-D593-4414-AF10-63448C343A71}"/>
      </w:docPartPr>
      <w:docPartBody>
        <w:p w:rsidR="00131551" w:rsidRDefault="00131551">
          <w:pPr>
            <w:pStyle w:val="2B0CBDB803E5456EAB57C7CB544761C6"/>
          </w:pPr>
          <w:r w:rsidRPr="00F3562F">
            <w:rPr>
              <w:rStyle w:val="Tekstvantijdelijkeaanduiding"/>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551"/>
    <w:rsid w:val="00131551"/>
    <w:rsid w:val="00275E59"/>
    <w:rsid w:val="002F599C"/>
    <w:rsid w:val="00F553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nl-NL" w:eastAsia="nl-N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Pr>
      <w:color w:val="808080"/>
    </w:rPr>
  </w:style>
  <w:style w:type="paragraph" w:customStyle="1" w:styleId="9242A022422B43BCBACE6DE3D1FD1D05">
    <w:name w:val="9242A022422B43BCBACE6DE3D1FD1D05"/>
  </w:style>
  <w:style w:type="paragraph" w:customStyle="1" w:styleId="2B0CBDB803E5456EAB57C7CB544761C6">
    <w:name w:val="2B0CBDB803E5456EAB57C7CB544761C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067DCA-A116-4871-8223-DA63DDD5C271}">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Aanmeldingsformulier MVM versie juni 2020 - definitief</Template>
  <TotalTime>2</TotalTime>
  <Pages>3</Pages>
  <Words>707</Words>
  <Characters>3894</Characters>
  <Application>Microsoft Office Word</Application>
  <DocSecurity>2</DocSecurity>
  <Lines>32</Lines>
  <Paragraphs>9</Paragraphs>
  <ScaleCrop>false</ScaleCrop>
  <Company>Jaap Maas Inc.</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Harmonie Sint Antonius Nijnsel</dc:title>
  <dc:subject/>
  <dc:creator>Guusje van de Pol</dc:creator>
  <cp:keywords/>
  <cp:lastModifiedBy>Jorg Verhagen</cp:lastModifiedBy>
  <cp:revision>1</cp:revision>
  <cp:lastPrinted>2005-05-20T17:47:00Z</cp:lastPrinted>
  <dcterms:created xsi:type="dcterms:W3CDTF">2023-11-06T09:09:00Z</dcterms:created>
  <dcterms:modified xsi:type="dcterms:W3CDTF">2025-10-16T17:27:00Z</dcterms:modified>
</cp:coreProperties>
</file>